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017626" w:rsidRPr="00273D26" w:rsidP="00017626">
      <w:pPr>
        <w:pStyle w:val="RGHuvudrubrik0"/>
        <w:rPr>
          <w:color w:val="auto"/>
          <w:sz w:val="32"/>
        </w:rPr>
      </w:pPr>
      <w:r>
        <w:rPr>
          <w:color w:val="auto"/>
          <w:sz w:val="32"/>
        </w:rPr>
        <w:t>Behov av tillägg eller förändring i TakeCare</w:t>
      </w:r>
      <w:r w:rsidRPr="00273D26">
        <w:rPr>
          <w:color w:val="auto"/>
          <w:sz w:val="32"/>
        </w:rPr>
        <w:t xml:space="preserve"> </w:t>
      </w:r>
    </w:p>
    <w:p w:rsidR="00017626" w:rsidRPr="00762F51" w:rsidP="00017626">
      <w:pPr>
        <w:pStyle w:val="RGingress"/>
        <w:outlineLvl w:val="1"/>
        <w:rPr>
          <w:sz w:val="20"/>
        </w:rPr>
      </w:pPr>
      <w:r>
        <w:t>Gäller förändringar i register/systeminställningar inom HSF Gotland, ex ny kassa</w:t>
      </w:r>
      <w:r w:rsidR="00762F51">
        <w:t xml:space="preserve">kod, ny </w:t>
      </w:r>
      <w:r w:rsidR="00762F51">
        <w:t>tidstyp</w:t>
      </w:r>
      <w:r w:rsidR="00762F51">
        <w:t xml:space="preserve"> eller liknande. Vid behov av större förändringar</w:t>
      </w:r>
      <w:r w:rsidR="002C2628">
        <w:t>/IT-lösningar</w:t>
      </w:r>
      <w:bookmarkStart w:id="0" w:name="_GoBack"/>
      <w:bookmarkEnd w:id="0"/>
      <w:r w:rsidR="00762F51">
        <w:t xml:space="preserve"> hänvisar vi till blanketten ”Behov av IT-lösning” </w:t>
      </w:r>
      <w:hyperlink r:id="rId5" w:history="1">
        <w:r w:rsidRPr="00762F51" w:rsidR="00762F51">
          <w:rPr>
            <w:rStyle w:val="Hyperlink"/>
            <w:sz w:val="20"/>
          </w:rPr>
          <w:t>https://docpoint.gotland.se/Document/Document?DocumentNumber=6652</w:t>
        </w:r>
      </w:hyperlink>
      <w:r w:rsidRPr="00762F51" w:rsidR="00762F51">
        <w:rPr>
          <w:sz w:val="20"/>
        </w:rPr>
        <w:t xml:space="preserve"> </w:t>
      </w:r>
    </w:p>
    <w:p w:rsidR="00017626" w:rsidRPr="009F6F61" w:rsidP="00017626">
      <w:pPr>
        <w:pStyle w:val="RGingress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7"/>
        <w:gridCol w:w="7030"/>
      </w:tblGrid>
      <w:tr w:rsidTr="00DD59C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093" w:type="dxa"/>
          </w:tcPr>
          <w:p w:rsidR="00017626" w:rsidRPr="002C2628" w:rsidP="00762F51">
            <w:pPr>
              <w:pStyle w:val="RGingress"/>
              <w:outlineLvl w:val="1"/>
              <w:rPr>
                <w:sz w:val="18"/>
              </w:rPr>
            </w:pPr>
            <w:r w:rsidRPr="002C2628">
              <w:rPr>
                <w:sz w:val="18"/>
              </w:rPr>
              <w:t>Datum</w:t>
            </w:r>
          </w:p>
        </w:tc>
        <w:tc>
          <w:tcPr>
            <w:tcW w:w="7119" w:type="dxa"/>
          </w:tcPr>
          <w:p w:rsidR="00017626" w:rsidRPr="002C2628" w:rsidP="00DD59C6">
            <w:pPr>
              <w:pStyle w:val="RGingress"/>
              <w:outlineLvl w:val="1"/>
              <w:rPr>
                <w:sz w:val="20"/>
              </w:rPr>
            </w:pPr>
            <w:r w:rsidRPr="002C2628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C2628">
              <w:rPr>
                <w:sz w:val="20"/>
              </w:rPr>
              <w:instrText xml:space="preserve"> FORMTEXT </w:instrText>
            </w:r>
            <w:r w:rsidRPr="002C2628">
              <w:rPr>
                <w:sz w:val="20"/>
              </w:rPr>
              <w:fldChar w:fldCharType="separate"/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sz w:val="20"/>
              </w:rPr>
              <w:fldChar w:fldCharType="end"/>
            </w:r>
            <w:bookmarkEnd w:id="1"/>
          </w:p>
        </w:tc>
      </w:tr>
      <w:tr w:rsidTr="00DD59C6">
        <w:tblPrEx>
          <w:tblW w:w="0" w:type="auto"/>
          <w:tblLook w:val="04A0"/>
        </w:tblPrEx>
        <w:tc>
          <w:tcPr>
            <w:tcW w:w="2093" w:type="dxa"/>
          </w:tcPr>
          <w:p w:rsidR="00017626" w:rsidRPr="002C2628" w:rsidP="00762F51">
            <w:pPr>
              <w:pStyle w:val="RGingress"/>
              <w:outlineLvl w:val="1"/>
              <w:rPr>
                <w:sz w:val="18"/>
              </w:rPr>
            </w:pPr>
            <w:r w:rsidRPr="002C2628">
              <w:rPr>
                <w:sz w:val="18"/>
              </w:rPr>
              <w:t>Verksamhet/enhet</w:t>
            </w:r>
          </w:p>
        </w:tc>
        <w:tc>
          <w:tcPr>
            <w:tcW w:w="7119" w:type="dxa"/>
          </w:tcPr>
          <w:p w:rsidR="00017626" w:rsidRPr="002C2628" w:rsidP="00DD59C6">
            <w:pPr>
              <w:pStyle w:val="RGingress"/>
              <w:outlineLvl w:val="1"/>
              <w:rPr>
                <w:sz w:val="20"/>
              </w:rPr>
            </w:pPr>
            <w:r w:rsidRPr="002C262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C2628">
              <w:rPr>
                <w:sz w:val="20"/>
              </w:rPr>
              <w:instrText xml:space="preserve"> FORMTEXT </w:instrText>
            </w:r>
            <w:r w:rsidRPr="002C2628">
              <w:rPr>
                <w:sz w:val="20"/>
              </w:rPr>
              <w:fldChar w:fldCharType="separate"/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sz w:val="20"/>
              </w:rPr>
              <w:fldChar w:fldCharType="end"/>
            </w:r>
            <w:bookmarkEnd w:id="2"/>
          </w:p>
        </w:tc>
      </w:tr>
      <w:tr w:rsidTr="00DD59C6">
        <w:tblPrEx>
          <w:tblW w:w="0" w:type="auto"/>
          <w:tblLook w:val="04A0"/>
        </w:tblPrEx>
        <w:tc>
          <w:tcPr>
            <w:tcW w:w="2093" w:type="dxa"/>
          </w:tcPr>
          <w:p w:rsidR="00017626" w:rsidRPr="002C2628" w:rsidP="00762F51">
            <w:pPr>
              <w:pStyle w:val="RGingress"/>
              <w:outlineLvl w:val="1"/>
              <w:rPr>
                <w:sz w:val="18"/>
              </w:rPr>
            </w:pPr>
            <w:r w:rsidRPr="002C2628">
              <w:rPr>
                <w:sz w:val="18"/>
              </w:rPr>
              <w:t>Ansvarig chef</w:t>
            </w:r>
          </w:p>
        </w:tc>
        <w:tc>
          <w:tcPr>
            <w:tcW w:w="7119" w:type="dxa"/>
          </w:tcPr>
          <w:p w:rsidR="00017626" w:rsidRPr="002C2628" w:rsidP="00DD59C6">
            <w:pPr>
              <w:pStyle w:val="RGingress"/>
              <w:outlineLvl w:val="1"/>
              <w:rPr>
                <w:sz w:val="20"/>
              </w:rPr>
            </w:pPr>
            <w:r w:rsidRPr="002C2628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2C2628">
              <w:rPr>
                <w:sz w:val="20"/>
              </w:rPr>
              <w:instrText xml:space="preserve"> FORMTEXT </w:instrText>
            </w:r>
            <w:r w:rsidRPr="002C2628">
              <w:rPr>
                <w:sz w:val="20"/>
              </w:rPr>
              <w:fldChar w:fldCharType="separate"/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sz w:val="20"/>
              </w:rPr>
              <w:fldChar w:fldCharType="end"/>
            </w:r>
            <w:bookmarkEnd w:id="3"/>
          </w:p>
        </w:tc>
      </w:tr>
      <w:tr w:rsidTr="00DD59C6">
        <w:tblPrEx>
          <w:tblW w:w="0" w:type="auto"/>
          <w:tblLook w:val="04A0"/>
        </w:tblPrEx>
        <w:tc>
          <w:tcPr>
            <w:tcW w:w="2093" w:type="dxa"/>
          </w:tcPr>
          <w:p w:rsidR="00017626" w:rsidRPr="002C2628" w:rsidP="00762F51">
            <w:pPr>
              <w:pStyle w:val="RGingress"/>
              <w:outlineLvl w:val="1"/>
              <w:rPr>
                <w:sz w:val="18"/>
              </w:rPr>
            </w:pPr>
            <w:r w:rsidRPr="002C2628">
              <w:rPr>
                <w:sz w:val="18"/>
              </w:rPr>
              <w:t>Kontaktperson</w:t>
            </w:r>
          </w:p>
        </w:tc>
        <w:tc>
          <w:tcPr>
            <w:tcW w:w="7119" w:type="dxa"/>
          </w:tcPr>
          <w:p w:rsidR="00017626" w:rsidRPr="002C2628" w:rsidP="00DD59C6">
            <w:pPr>
              <w:pStyle w:val="RGingress"/>
              <w:outlineLvl w:val="1"/>
              <w:rPr>
                <w:sz w:val="20"/>
              </w:rPr>
            </w:pPr>
            <w:r w:rsidRPr="002C2628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2C2628">
              <w:rPr>
                <w:sz w:val="20"/>
              </w:rPr>
              <w:instrText xml:space="preserve"> FORMTEXT </w:instrText>
            </w:r>
            <w:r w:rsidRPr="002C2628">
              <w:rPr>
                <w:sz w:val="20"/>
              </w:rPr>
              <w:fldChar w:fldCharType="separate"/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noProof/>
                <w:sz w:val="20"/>
              </w:rPr>
              <w:t> </w:t>
            </w:r>
            <w:r w:rsidRPr="002C2628">
              <w:rPr>
                <w:sz w:val="20"/>
              </w:rPr>
              <w:fldChar w:fldCharType="end"/>
            </w:r>
            <w:bookmarkEnd w:id="4"/>
          </w:p>
        </w:tc>
      </w:tr>
    </w:tbl>
    <w:p w:rsidR="00017626" w:rsidRPr="002C2628" w:rsidP="00017626">
      <w:pPr>
        <w:pStyle w:val="RGingress"/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7"/>
      </w:tblGrid>
      <w:tr w:rsidTr="00DD59C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2" w:type="dxa"/>
          </w:tcPr>
          <w:p w:rsidR="00017626" w:rsidRPr="00762F51" w:rsidP="00DD59C6">
            <w:pPr>
              <w:pStyle w:val="RGingress"/>
              <w:outlineLvl w:val="1"/>
              <w:rPr>
                <w:sz w:val="18"/>
              </w:rPr>
            </w:pPr>
            <w:r w:rsidRPr="00762F51">
              <w:rPr>
                <w:sz w:val="18"/>
              </w:rPr>
              <w:t>Behov (inkl. nytta och påverkan för verksamheten av en förändring)</w:t>
            </w:r>
          </w:p>
          <w:p w:rsidR="00017626" w:rsidRPr="00762F51" w:rsidP="00DD59C6">
            <w:pPr>
              <w:pStyle w:val="RGingress"/>
              <w:outlineLvl w:val="1"/>
              <w:rPr>
                <w:sz w:val="22"/>
              </w:rPr>
            </w:pPr>
            <w:r w:rsidRPr="00762F51"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762F51">
              <w:rPr>
                <w:sz w:val="22"/>
              </w:rPr>
              <w:instrText xml:space="preserve"> FORMTEXT </w:instrText>
            </w:r>
            <w:r w:rsidRPr="00762F51">
              <w:rPr>
                <w:sz w:val="22"/>
              </w:rPr>
              <w:fldChar w:fldCharType="separate"/>
            </w:r>
            <w:r w:rsidRPr="00762F51">
              <w:rPr>
                <w:noProof/>
                <w:sz w:val="22"/>
              </w:rPr>
              <w:t> </w:t>
            </w:r>
            <w:r w:rsidRPr="00762F51">
              <w:rPr>
                <w:noProof/>
                <w:sz w:val="22"/>
              </w:rPr>
              <w:t> </w:t>
            </w:r>
            <w:r w:rsidRPr="00762F51">
              <w:rPr>
                <w:noProof/>
                <w:sz w:val="22"/>
              </w:rPr>
              <w:t> </w:t>
            </w:r>
            <w:r w:rsidRPr="00762F51">
              <w:rPr>
                <w:noProof/>
                <w:sz w:val="22"/>
              </w:rPr>
              <w:t> </w:t>
            </w:r>
            <w:r w:rsidRPr="00762F51">
              <w:rPr>
                <w:noProof/>
                <w:sz w:val="22"/>
              </w:rPr>
              <w:t> </w:t>
            </w:r>
            <w:r w:rsidRPr="00762F51">
              <w:rPr>
                <w:sz w:val="22"/>
              </w:rPr>
              <w:fldChar w:fldCharType="end"/>
            </w:r>
            <w:bookmarkEnd w:id="5"/>
          </w:p>
          <w:p w:rsidR="00017626" w:rsidRPr="00762F51" w:rsidP="00DD59C6">
            <w:pPr>
              <w:pStyle w:val="RGingress"/>
              <w:outlineLvl w:val="1"/>
              <w:rPr>
                <w:sz w:val="22"/>
              </w:rPr>
            </w:pPr>
          </w:p>
          <w:p w:rsidR="00017626" w:rsidRPr="00762F51" w:rsidP="00DD59C6">
            <w:pPr>
              <w:pStyle w:val="RGingress"/>
              <w:outlineLvl w:val="1"/>
              <w:rPr>
                <w:sz w:val="22"/>
              </w:rPr>
            </w:pPr>
          </w:p>
        </w:tc>
      </w:tr>
    </w:tbl>
    <w:p w:rsidR="00017626" w:rsidRPr="002C2628" w:rsidP="00017626">
      <w:pPr>
        <w:pStyle w:val="RGingress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7"/>
      </w:tblGrid>
      <w:tr w:rsidTr="00DD59C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2" w:type="dxa"/>
          </w:tcPr>
          <w:p w:rsidR="00017626" w:rsidRPr="00762F51" w:rsidP="00DD59C6">
            <w:pPr>
              <w:pStyle w:val="RGingress"/>
              <w:outlineLvl w:val="1"/>
              <w:rPr>
                <w:sz w:val="18"/>
              </w:rPr>
            </w:pPr>
            <w:r w:rsidRPr="00762F51">
              <w:rPr>
                <w:sz w:val="18"/>
              </w:rPr>
              <w:t>Ekonomiska konsekvenser för driften</w:t>
            </w:r>
          </w:p>
          <w:p w:rsidR="00017626" w:rsidRPr="00762F51" w:rsidP="00DD59C6">
            <w:pPr>
              <w:pStyle w:val="RGingress"/>
              <w:outlineLvl w:val="1"/>
              <w:rPr>
                <w:sz w:val="22"/>
              </w:rPr>
            </w:pPr>
            <w:r w:rsidRPr="00762F51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762F51">
              <w:rPr>
                <w:sz w:val="22"/>
              </w:rPr>
              <w:instrText xml:space="preserve"> FORMTEXT </w:instrText>
            </w:r>
            <w:r w:rsidRPr="00762F51">
              <w:rPr>
                <w:sz w:val="22"/>
              </w:rPr>
              <w:fldChar w:fldCharType="separate"/>
            </w:r>
            <w:r w:rsidRPr="00762F51">
              <w:rPr>
                <w:noProof/>
                <w:sz w:val="22"/>
              </w:rPr>
              <w:t> </w:t>
            </w:r>
            <w:r w:rsidRPr="00762F51">
              <w:rPr>
                <w:noProof/>
                <w:sz w:val="22"/>
              </w:rPr>
              <w:t> </w:t>
            </w:r>
            <w:r w:rsidRPr="00762F51">
              <w:rPr>
                <w:noProof/>
                <w:sz w:val="22"/>
              </w:rPr>
              <w:t> </w:t>
            </w:r>
            <w:r w:rsidRPr="00762F51">
              <w:rPr>
                <w:noProof/>
                <w:sz w:val="22"/>
              </w:rPr>
              <w:t> </w:t>
            </w:r>
            <w:r w:rsidRPr="00762F51">
              <w:rPr>
                <w:noProof/>
                <w:sz w:val="22"/>
              </w:rPr>
              <w:t> </w:t>
            </w:r>
            <w:r w:rsidRPr="00762F51">
              <w:rPr>
                <w:sz w:val="22"/>
              </w:rPr>
              <w:fldChar w:fldCharType="end"/>
            </w:r>
            <w:bookmarkEnd w:id="6"/>
          </w:p>
          <w:p w:rsidR="00017626" w:rsidRPr="00762F51" w:rsidP="00DD59C6">
            <w:pPr>
              <w:pStyle w:val="RGingress"/>
              <w:outlineLvl w:val="1"/>
              <w:rPr>
                <w:sz w:val="22"/>
              </w:rPr>
            </w:pPr>
          </w:p>
          <w:p w:rsidR="00017626" w:rsidRPr="00762F51" w:rsidP="00DD59C6">
            <w:pPr>
              <w:pStyle w:val="RGingress"/>
              <w:outlineLvl w:val="1"/>
              <w:rPr>
                <w:sz w:val="22"/>
              </w:rPr>
            </w:pPr>
          </w:p>
        </w:tc>
      </w:tr>
    </w:tbl>
    <w:p w:rsidR="00017626" w:rsidP="00017626">
      <w:pPr>
        <w:pStyle w:val="RGingress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7"/>
      </w:tblGrid>
      <w:tr w:rsidTr="00DD59C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2" w:type="dxa"/>
          </w:tcPr>
          <w:p w:rsidR="00017626" w:rsidRPr="00762F51" w:rsidP="00DD59C6">
            <w:pPr>
              <w:pStyle w:val="RGingress"/>
              <w:outlineLvl w:val="1"/>
              <w:rPr>
                <w:sz w:val="18"/>
              </w:rPr>
            </w:pPr>
            <w:r w:rsidRPr="00762F51">
              <w:rPr>
                <w:sz w:val="18"/>
              </w:rPr>
              <w:t>Konsekvenser vid utebliven förändring</w:t>
            </w:r>
          </w:p>
          <w:p w:rsidR="00017626" w:rsidP="00DD59C6">
            <w:pPr>
              <w:pStyle w:val="RGingress"/>
              <w:outlineLvl w:val="1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:rsidR="00017626" w:rsidP="00DD59C6">
            <w:pPr>
              <w:pStyle w:val="RGingress"/>
              <w:outlineLvl w:val="1"/>
            </w:pPr>
          </w:p>
          <w:p w:rsidR="00017626" w:rsidP="00DD59C6">
            <w:pPr>
              <w:pStyle w:val="RGingress"/>
              <w:outlineLvl w:val="1"/>
            </w:pPr>
          </w:p>
        </w:tc>
      </w:tr>
    </w:tbl>
    <w:p w:rsidR="00017626" w:rsidP="00017626">
      <w:pPr>
        <w:pStyle w:val="RGingress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7"/>
      </w:tblGrid>
      <w:tr w:rsidTr="00DD59C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2" w:type="dxa"/>
          </w:tcPr>
          <w:p w:rsidR="00017626" w:rsidRPr="002C2628" w:rsidP="00DD59C6">
            <w:pPr>
              <w:pStyle w:val="RGingress"/>
              <w:outlineLvl w:val="1"/>
              <w:rPr>
                <w:sz w:val="18"/>
              </w:rPr>
            </w:pPr>
            <w:r w:rsidRPr="002C2628">
              <w:rPr>
                <w:sz w:val="18"/>
              </w:rPr>
              <w:t>Påverkan/konsekvenser för andra verksamheter (vilka verksamheter/system berörs)</w:t>
            </w:r>
          </w:p>
          <w:p w:rsidR="00017626" w:rsidP="00DD59C6">
            <w:pPr>
              <w:pStyle w:val="RGingress"/>
              <w:outlineLvl w:val="1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17626" w:rsidP="00DD59C6">
            <w:pPr>
              <w:pStyle w:val="RGingress"/>
              <w:outlineLvl w:val="1"/>
            </w:pPr>
          </w:p>
          <w:p w:rsidR="00017626" w:rsidP="00DD59C6">
            <w:pPr>
              <w:pStyle w:val="RGingress"/>
              <w:outlineLvl w:val="1"/>
            </w:pPr>
          </w:p>
        </w:tc>
      </w:tr>
    </w:tbl>
    <w:p w:rsidR="00017626" w:rsidP="00017626">
      <w:pPr>
        <w:pStyle w:val="RGrubrik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7"/>
      </w:tblGrid>
      <w:tr w:rsidTr="00DD59C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2" w:type="dxa"/>
          </w:tcPr>
          <w:p w:rsidR="00017626" w:rsidRPr="002C2628" w:rsidP="00DD59C6">
            <w:pPr>
              <w:pStyle w:val="RGingress"/>
              <w:outlineLvl w:val="1"/>
              <w:rPr>
                <w:sz w:val="18"/>
              </w:rPr>
            </w:pPr>
            <w:r w:rsidRPr="002C2628">
              <w:rPr>
                <w:sz w:val="18"/>
              </w:rPr>
              <w:t>Godkännande och bedömning (</w:t>
            </w:r>
            <w:r w:rsidRPr="002C2628" w:rsidR="002B4112">
              <w:rPr>
                <w:sz w:val="18"/>
              </w:rPr>
              <w:t>enhetschef, systemansvarig</w:t>
            </w:r>
            <w:r w:rsidRPr="002C2628">
              <w:rPr>
                <w:sz w:val="18"/>
              </w:rPr>
              <w:t>)</w:t>
            </w:r>
          </w:p>
          <w:p w:rsidR="00017626" w:rsidP="00DD59C6">
            <w:pPr>
              <w:pStyle w:val="RGingress"/>
              <w:outlineLvl w:val="1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17626" w:rsidP="00DD59C6">
            <w:pPr>
              <w:pStyle w:val="RGingress"/>
              <w:outlineLvl w:val="1"/>
            </w:pPr>
          </w:p>
          <w:p w:rsidR="00017626" w:rsidRPr="005736C9" w:rsidP="00DD59C6">
            <w:pPr>
              <w:pStyle w:val="RGingress"/>
              <w:outlineLvl w:val="1"/>
            </w:pPr>
          </w:p>
        </w:tc>
      </w:tr>
    </w:tbl>
    <w:p w:rsidR="00017626" w:rsidP="00017626">
      <w:pPr>
        <w:pStyle w:val="RGingress"/>
        <w:outlineLvl w:val="1"/>
      </w:pPr>
      <w:r>
        <w:t xml:space="preserve">Blanketten </w:t>
      </w:r>
      <w:r w:rsidRPr="006D72CA">
        <w:t>fylls</w:t>
      </w:r>
      <w:r>
        <w:t xml:space="preserve"> i</w:t>
      </w:r>
      <w:r w:rsidRPr="006D72CA">
        <w:t xml:space="preserve"> och skickas </w:t>
      </w:r>
      <w:r>
        <w:t xml:space="preserve">till </w:t>
      </w:r>
      <w:hyperlink r:id="rId6" w:history="1">
        <w:r w:rsidRPr="00972F66" w:rsidR="002B4112">
          <w:rPr>
            <w:rStyle w:val="Hyperlink"/>
          </w:rPr>
          <w:t>takecareehalsamit@gotland.se</w:t>
        </w:r>
      </w:hyperlink>
      <w:r w:rsidR="002B4112">
        <w:t xml:space="preserve"> </w:t>
      </w:r>
    </w:p>
    <w:p w:rsidR="00762F51" w:rsidP="00017626">
      <w:pPr>
        <w:pStyle w:val="RGingress"/>
        <w:outlineLvl w:val="1"/>
      </w:pPr>
      <w:r>
        <w:t>___________________________________________________________________</w:t>
      </w:r>
    </w:p>
    <w:p w:rsidR="00762F51" w:rsidP="00017626">
      <w:pPr>
        <w:pStyle w:val="RGingress"/>
        <w:outlineLvl w:val="1"/>
      </w:pPr>
    </w:p>
    <w:p w:rsidR="00762F51" w:rsidP="00762F51">
      <w:pPr>
        <w:pStyle w:val="RGingress"/>
        <w:outlineLvl w:val="1"/>
      </w:pPr>
      <w:r>
        <w:t>eHälsa/MIT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7"/>
      </w:tblGrid>
      <w:tr w:rsidTr="00F62AA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212" w:type="dxa"/>
          </w:tcPr>
          <w:p w:rsidR="00762F51" w:rsidRPr="002C2628" w:rsidP="00F62AA3">
            <w:pPr>
              <w:pStyle w:val="RGingress"/>
              <w:outlineLvl w:val="1"/>
              <w:rPr>
                <w:sz w:val="18"/>
              </w:rPr>
            </w:pPr>
            <w:r w:rsidRPr="002C2628">
              <w:rPr>
                <w:sz w:val="18"/>
              </w:rPr>
              <w:t>Beslut/återkoppling</w:t>
            </w:r>
          </w:p>
          <w:p w:rsidR="00762F51" w:rsidP="00F62AA3">
            <w:pPr>
              <w:pStyle w:val="RGingress"/>
              <w:outlineLvl w:val="1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762F51" w:rsidP="00F62AA3">
            <w:pPr>
              <w:pStyle w:val="RGingress"/>
              <w:outlineLvl w:val="1"/>
            </w:pPr>
          </w:p>
          <w:p w:rsidR="00762F51" w:rsidRPr="005736C9" w:rsidP="00F62AA3">
            <w:pPr>
              <w:pStyle w:val="RGingress"/>
              <w:outlineLvl w:val="1"/>
            </w:pPr>
          </w:p>
        </w:tc>
      </w:tr>
    </w:tbl>
    <w:p w:rsidR="00762F51" w:rsidP="001C550C">
      <w:pPr>
        <w:pStyle w:val="RGfaktatext"/>
      </w:pPr>
    </w:p>
    <w:sectPr w:rsidSect="002C262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304" w:bottom="1702" w:left="1701" w:header="567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Kursiv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10603" w:type="dxa"/>
      <w:tblInd w:w="-1021" w:type="dxa"/>
      <w:tblLayout w:type="fixed"/>
      <w:tblCellMar>
        <w:left w:w="0" w:type="dxa"/>
        <w:right w:w="0" w:type="dxa"/>
      </w:tblCellMar>
      <w:tblLook w:val="04A0"/>
    </w:tblPr>
    <w:tblGrid>
      <w:gridCol w:w="2581"/>
      <w:gridCol w:w="5244"/>
      <w:gridCol w:w="2778"/>
    </w:tblGrid>
    <w:tr w:rsidTr="00BB3CCA">
      <w:tblPrEx>
        <w:tblW w:w="10603" w:type="dxa"/>
        <w:tblInd w:w="-1021" w:type="dxa"/>
        <w:tblLayout w:type="fixed"/>
        <w:tblCellMar>
          <w:left w:w="0" w:type="dxa"/>
          <w:right w:w="0" w:type="dxa"/>
        </w:tblCellMar>
        <w:tblLook w:val="04A0"/>
      </w:tblPrEx>
      <w:tc>
        <w:tcPr>
          <w:tcW w:w="7825" w:type="dxa"/>
          <w:gridSpan w:val="2"/>
          <w:tcBorders>
            <w:top w:val="single" w:sz="24" w:space="0" w:color="D9D9D9" w:themeColor="background1" w:themeShade="D9"/>
            <w:left w:val="nil"/>
            <w:bottom w:val="nil"/>
            <w:right w:val="nil"/>
          </w:tcBorders>
          <w:tcMar>
            <w:top w:w="255" w:type="dxa"/>
          </w:tcMar>
          <w:vAlign w:val="bottom"/>
        </w:tcPr>
        <w:p w:rsidR="00BB3CCA" w:rsidP="00BB3CCA">
          <w:pPr>
            <w:pStyle w:val="RGsidfotfet"/>
          </w:pPr>
          <w:r w:rsidRPr="003E092A">
            <w:t>Region Gotland</w:t>
          </w:r>
        </w:p>
      </w:tc>
      <w:tc>
        <w:tcPr>
          <w:tcW w:w="2778" w:type="dxa"/>
          <w:vMerge w:val="restart"/>
          <w:tcBorders>
            <w:top w:val="single" w:sz="24" w:space="0" w:color="D9D9D9" w:themeColor="background1" w:themeShade="D9"/>
            <w:left w:val="nil"/>
            <w:bottom w:val="nil"/>
            <w:right w:val="nil"/>
          </w:tcBorders>
          <w:tcMar>
            <w:top w:w="255" w:type="dxa"/>
          </w:tcMar>
          <w:vAlign w:val="center"/>
        </w:tcPr>
        <w:p w:rsidR="00BB3CCA" w:rsidP="00BB3CCA">
          <w:pPr>
            <w:pStyle w:val="RGfaktatext"/>
            <w:jc w:val="right"/>
          </w:pPr>
          <w:r w:rsidRPr="003E092A">
            <w:rPr>
              <w:noProof/>
            </w:rPr>
            <w:drawing>
              <wp:inline distT="0" distB="0" distL="0" distR="0">
                <wp:extent cx="1440000" cy="556946"/>
                <wp:effectExtent l="0" t="0" r="7800" b="0"/>
                <wp:docPr id="3" name="Bild 1" descr="regiongotland_ge_g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 descr="regiongotland_ge_gra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5569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Tr="00BB3CCA">
      <w:tblPrEx>
        <w:tblW w:w="10603" w:type="dxa"/>
        <w:tblInd w:w="-1021" w:type="dxa"/>
        <w:tblLayout w:type="fixed"/>
        <w:tblCellMar>
          <w:left w:w="0" w:type="dxa"/>
          <w:right w:w="0" w:type="dxa"/>
        </w:tblCellMar>
        <w:tblLook w:val="04A0"/>
      </w:tblPrEx>
      <w:tc>
        <w:tcPr>
          <w:tcW w:w="2581" w:type="dxa"/>
          <w:tcBorders>
            <w:top w:val="nil"/>
            <w:left w:val="nil"/>
            <w:bottom w:val="nil"/>
            <w:right w:val="single" w:sz="4" w:space="0" w:color="BFBFBF" w:themeColor="background1" w:themeShade="BF"/>
          </w:tcBorders>
          <w:vAlign w:val="bottom"/>
        </w:tcPr>
        <w:p w:rsidR="00BB3CCA" w:rsidRPr="003E092A" w:rsidP="00BB3CCA">
          <w:pPr>
            <w:pStyle w:val="RGsidfot"/>
            <w:rPr>
              <w:szCs w:val="14"/>
            </w:rPr>
          </w:pPr>
          <w:r w:rsidRPr="003E092A">
            <w:rPr>
              <w:b/>
              <w:szCs w:val="14"/>
            </w:rPr>
            <w:t>Telefon</w:t>
          </w:r>
          <w:r w:rsidRPr="003E092A">
            <w:rPr>
              <w:szCs w:val="14"/>
            </w:rPr>
            <w:t xml:space="preserve"> +46 (0)498 26 90 00</w:t>
          </w:r>
        </w:p>
        <w:p w:rsidR="00BB3CCA" w:rsidRPr="003E092A" w:rsidP="00BB3CCA">
          <w:pPr>
            <w:pStyle w:val="RGsidfot"/>
            <w:rPr>
              <w:szCs w:val="14"/>
            </w:rPr>
          </w:pPr>
          <w:r w:rsidRPr="003E092A">
            <w:rPr>
              <w:b/>
              <w:szCs w:val="14"/>
            </w:rPr>
            <w:t>E-post</w:t>
          </w:r>
          <w:r w:rsidRPr="003E092A">
            <w:rPr>
              <w:szCs w:val="14"/>
            </w:rPr>
            <w:t xml:space="preserve"> </w:t>
          </w:r>
          <w:hyperlink r:id="rId2" w:history="1">
            <w:r w:rsidRPr="003E092A">
              <w:rPr>
                <w:rStyle w:val="Hyperlink"/>
                <w:color w:val="2D2D2D"/>
              </w:rPr>
              <w:t>regiongotland@gotland.se</w:t>
            </w:r>
          </w:hyperlink>
        </w:p>
        <w:p w:rsidR="00BB3CCA" w:rsidP="00BB3CCA">
          <w:pPr>
            <w:pStyle w:val="RGsidfot"/>
          </w:pPr>
          <w:r w:rsidRPr="003E092A">
            <w:rPr>
              <w:b/>
              <w:szCs w:val="14"/>
            </w:rPr>
            <w:t>Webbplats</w:t>
          </w:r>
          <w:r w:rsidRPr="003E092A">
            <w:rPr>
              <w:szCs w:val="14"/>
            </w:rPr>
            <w:t xml:space="preserve"> www.</w:t>
          </w:r>
          <w:hyperlink r:id="rId3" w:history="1">
            <w:r w:rsidRPr="003E092A">
              <w:rPr>
                <w:rStyle w:val="Hyperlink"/>
                <w:color w:val="2D2D2D"/>
              </w:rPr>
              <w:t>gotland.se</w:t>
            </w:r>
          </w:hyperlink>
        </w:p>
      </w:tc>
      <w:tc>
        <w:tcPr>
          <w:tcW w:w="5244" w:type="dxa"/>
          <w:tcBorders>
            <w:top w:val="nil"/>
            <w:left w:val="single" w:sz="4" w:space="0" w:color="BFBFBF" w:themeColor="background1" w:themeShade="BF"/>
            <w:bottom w:val="nil"/>
            <w:right w:val="nil"/>
          </w:tcBorders>
          <w:tcMar>
            <w:left w:w="227" w:type="dxa"/>
          </w:tcMar>
          <w:vAlign w:val="bottom"/>
        </w:tcPr>
        <w:p w:rsidR="00BB3CCA" w:rsidRPr="00551150" w:rsidP="00BD766E">
          <w:pPr>
            <w:pStyle w:val="RGsidfot"/>
            <w:rPr>
              <w:b/>
            </w:rPr>
          </w:pPr>
          <w:r>
            <w:rPr>
              <w:b/>
            </w:rPr>
            <w:t xml:space="preserve">Dokumentnamn </w:t>
          </w:r>
          <w:r w:rsidRPr="00B72F98">
            <w:t>Beställning av tillägg/ändringar i TakeCare</w:t>
          </w:r>
        </w:p>
        <w:p w:rsidR="00BB3CCA" w:rsidRPr="00AE68A6" w:rsidP="00BB3CCA">
          <w:pPr>
            <w:pStyle w:val="RGsidfot"/>
            <w:rPr>
              <w:szCs w:val="14"/>
            </w:rPr>
          </w:pPr>
          <w:r w:rsidRPr="00AE68A6">
            <w:rPr>
              <w:b/>
            </w:rPr>
            <w:t>Dokumentnummer</w:t>
          </w:r>
          <w:r w:rsidRPr="00AE68A6">
            <w:t xml:space="preserve"> </w:t>
          </w:r>
          <w:r w:rsidRPr="00AE68A6">
            <w:t>BLA</w:t>
          </w:r>
          <w:r w:rsidR="00B5517B">
            <w:t>-</w:t>
          </w:r>
          <w:r w:rsidRPr="00AE68A6">
            <w:t>10872</w:t>
          </w:r>
        </w:p>
        <w:p w:rsidR="00BB3CCA" w:rsidP="00BB3CCA">
          <w:pPr>
            <w:pStyle w:val="RGsidfot"/>
          </w:pPr>
          <w:r w:rsidRPr="00AE68A6">
            <w:rPr>
              <w:b/>
            </w:rPr>
            <w:t>Upprättat/Godkänt datum</w:t>
          </w:r>
          <w:r>
            <w:t xml:space="preserve"> </w:t>
          </w:r>
          <w:r>
            <w:t>2025-03-25</w:t>
          </w:r>
        </w:p>
      </w:tc>
      <w:tc>
        <w:tcPr>
          <w:tcW w:w="2778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BB3CCA" w:rsidP="00BB3CCA">
          <w:pPr>
            <w:pStyle w:val="RGfaktatext"/>
            <w:jc w:val="right"/>
          </w:pPr>
        </w:p>
      </w:tc>
    </w:tr>
  </w:tbl>
  <w:p w:rsidR="00BB3CCA" w:rsidRPr="00067957" w:rsidP="00067957">
    <w:pPr>
      <w:pStyle w:val="RG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10603" w:type="dxa"/>
      <w:tblInd w:w="-1021" w:type="dxa"/>
      <w:tblLayout w:type="fixed"/>
      <w:tblCellMar>
        <w:left w:w="0" w:type="dxa"/>
        <w:right w:w="0" w:type="dxa"/>
      </w:tblCellMar>
      <w:tblLook w:val="04A0"/>
    </w:tblPr>
    <w:tblGrid>
      <w:gridCol w:w="2581"/>
      <w:gridCol w:w="5244"/>
      <w:gridCol w:w="2778"/>
    </w:tblGrid>
    <w:tr w:rsidTr="00104A0F">
      <w:tblPrEx>
        <w:tblW w:w="10603" w:type="dxa"/>
        <w:tblInd w:w="-1021" w:type="dxa"/>
        <w:tblLayout w:type="fixed"/>
        <w:tblCellMar>
          <w:left w:w="0" w:type="dxa"/>
          <w:right w:w="0" w:type="dxa"/>
        </w:tblCellMar>
        <w:tblLook w:val="04A0"/>
      </w:tblPrEx>
      <w:tc>
        <w:tcPr>
          <w:tcW w:w="7825" w:type="dxa"/>
          <w:gridSpan w:val="2"/>
          <w:tcBorders>
            <w:top w:val="single" w:sz="24" w:space="0" w:color="D9D9D9" w:themeColor="background1" w:themeShade="D9"/>
            <w:left w:val="nil"/>
            <w:bottom w:val="nil"/>
            <w:right w:val="nil"/>
          </w:tcBorders>
          <w:tcMar>
            <w:top w:w="255" w:type="dxa"/>
          </w:tcMar>
          <w:vAlign w:val="bottom"/>
        </w:tcPr>
        <w:p w:rsidR="00BB3CCA" w:rsidP="00BB3CCA">
          <w:pPr>
            <w:pStyle w:val="RGsidfotfet"/>
          </w:pPr>
          <w:r w:rsidRPr="003E092A">
            <w:t>Region Gotland</w:t>
          </w:r>
        </w:p>
      </w:tc>
      <w:tc>
        <w:tcPr>
          <w:tcW w:w="2778" w:type="dxa"/>
          <w:vMerge w:val="restart"/>
          <w:tcBorders>
            <w:top w:val="single" w:sz="24" w:space="0" w:color="D9D9D9" w:themeColor="background1" w:themeShade="D9"/>
            <w:left w:val="nil"/>
            <w:bottom w:val="nil"/>
            <w:right w:val="nil"/>
          </w:tcBorders>
          <w:tcMar>
            <w:top w:w="255" w:type="dxa"/>
          </w:tcMar>
          <w:vAlign w:val="center"/>
        </w:tcPr>
        <w:p w:rsidR="00BB3CCA" w:rsidP="00BB3CCA">
          <w:pPr>
            <w:pStyle w:val="RGfaktatext"/>
            <w:jc w:val="right"/>
          </w:pPr>
          <w:r w:rsidRPr="003E092A">
            <w:rPr>
              <w:noProof/>
            </w:rPr>
            <w:drawing>
              <wp:inline distT="0" distB="0" distL="0" distR="0">
                <wp:extent cx="1440000" cy="556946"/>
                <wp:effectExtent l="0" t="0" r="7800" b="0"/>
                <wp:docPr id="4" name="Bild 1" descr="regiongotland_ge_g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regiongotland_ge_gra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5569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Tr="00BB3CCA">
      <w:tblPrEx>
        <w:tblW w:w="10603" w:type="dxa"/>
        <w:tblInd w:w="-1021" w:type="dxa"/>
        <w:tblLayout w:type="fixed"/>
        <w:tblCellMar>
          <w:left w:w="0" w:type="dxa"/>
          <w:right w:w="0" w:type="dxa"/>
        </w:tblCellMar>
        <w:tblLook w:val="04A0"/>
      </w:tblPrEx>
      <w:tc>
        <w:tcPr>
          <w:tcW w:w="2581" w:type="dxa"/>
          <w:tcBorders>
            <w:top w:val="nil"/>
            <w:left w:val="nil"/>
            <w:bottom w:val="nil"/>
            <w:right w:val="single" w:sz="4" w:space="0" w:color="BFBFBF" w:themeColor="background1" w:themeShade="BF"/>
          </w:tcBorders>
          <w:vAlign w:val="bottom"/>
        </w:tcPr>
        <w:p w:rsidR="00BB3CCA" w:rsidRPr="003E092A" w:rsidP="00BB3CCA">
          <w:pPr>
            <w:pStyle w:val="RGsidfot"/>
            <w:rPr>
              <w:szCs w:val="14"/>
            </w:rPr>
          </w:pPr>
          <w:r w:rsidRPr="003E092A">
            <w:rPr>
              <w:b/>
              <w:szCs w:val="14"/>
            </w:rPr>
            <w:t>Telefon</w:t>
          </w:r>
          <w:r w:rsidRPr="003E092A">
            <w:rPr>
              <w:szCs w:val="14"/>
            </w:rPr>
            <w:t xml:space="preserve"> +46 (0)498 26 90 00</w:t>
          </w:r>
        </w:p>
        <w:p w:rsidR="00BB3CCA" w:rsidRPr="003E092A" w:rsidP="00BB3CCA">
          <w:pPr>
            <w:pStyle w:val="RGsidfot"/>
            <w:rPr>
              <w:szCs w:val="14"/>
            </w:rPr>
          </w:pPr>
          <w:r w:rsidRPr="003E092A">
            <w:rPr>
              <w:b/>
              <w:szCs w:val="14"/>
            </w:rPr>
            <w:t>E-post</w:t>
          </w:r>
          <w:r w:rsidRPr="003E092A">
            <w:rPr>
              <w:szCs w:val="14"/>
            </w:rPr>
            <w:t xml:space="preserve"> </w:t>
          </w:r>
          <w:hyperlink r:id="rId2" w:history="1">
            <w:r w:rsidRPr="003E092A">
              <w:rPr>
                <w:rStyle w:val="Hyperlink"/>
                <w:color w:val="2D2D2D"/>
              </w:rPr>
              <w:t>regiongotland@gotland.se</w:t>
            </w:r>
          </w:hyperlink>
        </w:p>
        <w:p w:rsidR="00BB3CCA" w:rsidP="00BB3CCA">
          <w:pPr>
            <w:pStyle w:val="RGsidfot"/>
          </w:pPr>
          <w:r w:rsidRPr="003E092A">
            <w:rPr>
              <w:b/>
              <w:szCs w:val="14"/>
            </w:rPr>
            <w:t>Webbplats</w:t>
          </w:r>
          <w:r w:rsidRPr="003E092A">
            <w:rPr>
              <w:szCs w:val="14"/>
            </w:rPr>
            <w:t xml:space="preserve"> www.</w:t>
          </w:r>
          <w:hyperlink r:id="rId3" w:history="1">
            <w:r w:rsidRPr="003E092A">
              <w:rPr>
                <w:rStyle w:val="Hyperlink"/>
                <w:color w:val="2D2D2D"/>
              </w:rPr>
              <w:t>gotland.se</w:t>
            </w:r>
          </w:hyperlink>
        </w:p>
      </w:tc>
      <w:tc>
        <w:tcPr>
          <w:tcW w:w="5244" w:type="dxa"/>
          <w:tcBorders>
            <w:top w:val="nil"/>
            <w:left w:val="single" w:sz="4" w:space="0" w:color="BFBFBF" w:themeColor="background1" w:themeShade="BF"/>
            <w:bottom w:val="nil"/>
            <w:right w:val="nil"/>
          </w:tcBorders>
          <w:tcMar>
            <w:left w:w="227" w:type="dxa"/>
          </w:tcMar>
          <w:vAlign w:val="bottom"/>
        </w:tcPr>
        <w:p w:rsidR="00BB3CCA" w:rsidRPr="00551150" w:rsidP="00BD766E">
          <w:pPr>
            <w:pStyle w:val="RGsidfot"/>
            <w:rPr>
              <w:b/>
            </w:rPr>
          </w:pPr>
          <w:r>
            <w:rPr>
              <w:b/>
            </w:rPr>
            <w:t xml:space="preserve">Dokumentnamn </w:t>
          </w:r>
          <w:r w:rsidRPr="00B72F98">
            <w:t>Beställning av tillägg/ändringar i TakeCare</w:t>
          </w:r>
        </w:p>
        <w:p w:rsidR="00BB3CCA" w:rsidRPr="00AE68A6" w:rsidP="00BB3CCA">
          <w:pPr>
            <w:pStyle w:val="RGsidfot"/>
            <w:rPr>
              <w:szCs w:val="14"/>
            </w:rPr>
          </w:pPr>
          <w:r w:rsidRPr="00AE68A6">
            <w:rPr>
              <w:b/>
            </w:rPr>
            <w:t>Dokumentnummer</w:t>
          </w:r>
          <w:r w:rsidRPr="00AE68A6">
            <w:t xml:space="preserve"> </w:t>
          </w:r>
          <w:r w:rsidRPr="00AE68A6">
            <w:t>BLA</w:t>
          </w:r>
          <w:r>
            <w:t>-</w:t>
          </w:r>
          <w:r w:rsidRPr="00AE68A6">
            <w:t>10872</w:t>
          </w:r>
        </w:p>
        <w:p w:rsidR="00BB3CCA" w:rsidP="00BB3CCA">
          <w:pPr>
            <w:pStyle w:val="RGsidfot"/>
          </w:pPr>
          <w:r w:rsidRPr="00AE68A6">
            <w:rPr>
              <w:b/>
            </w:rPr>
            <w:t>Upprättat/Godkänt datum</w:t>
          </w:r>
          <w:r>
            <w:t xml:space="preserve"> </w:t>
          </w:r>
          <w:r>
            <w:t>2025-03-25</w:t>
          </w:r>
        </w:p>
      </w:tc>
      <w:tc>
        <w:tcPr>
          <w:tcW w:w="2778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BB3CCA" w:rsidP="00BB3CCA">
          <w:pPr>
            <w:pStyle w:val="RGfaktatext"/>
            <w:jc w:val="right"/>
          </w:pPr>
        </w:p>
      </w:tc>
    </w:tr>
  </w:tbl>
  <w:p w:rsidR="00BB3CCA" w:rsidP="00406E46">
    <w:pPr>
      <w:pStyle w:val="RGsidfo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546" w:type="dxa"/>
      <w:tblInd w:w="-1021" w:type="dxa"/>
      <w:tblCellMar>
        <w:left w:w="70" w:type="dxa"/>
        <w:right w:w="70" w:type="dxa"/>
      </w:tblCellMar>
      <w:tblLook w:val="00A0"/>
    </w:tblPr>
    <w:tblGrid>
      <w:gridCol w:w="3998"/>
      <w:gridCol w:w="5836"/>
      <w:gridCol w:w="712"/>
    </w:tblGrid>
    <w:tr w:rsidTr="00BB3CCA">
      <w:tblPrEx>
        <w:tblW w:w="10546" w:type="dxa"/>
        <w:tblInd w:w="-1021" w:type="dxa"/>
        <w:tblCellMar>
          <w:left w:w="70" w:type="dxa"/>
          <w:right w:w="70" w:type="dxa"/>
        </w:tblCellMar>
        <w:tblLook w:val="00A0"/>
      </w:tblPrEx>
      <w:trPr>
        <w:trHeight w:val="284"/>
      </w:trPr>
      <w:tc>
        <w:tcPr>
          <w:tcW w:w="3998" w:type="dxa"/>
          <w:tcMar>
            <w:left w:w="0" w:type="dxa"/>
            <w:right w:w="0" w:type="dxa"/>
          </w:tcMar>
        </w:tcPr>
        <w:p w:rsidR="00BB3CCA" w:rsidRPr="00694682" w:rsidP="00694682">
          <w:pPr>
            <w:pStyle w:val="RGfaktatext"/>
            <w:rPr>
              <w:rFonts w:ascii="Garamond" w:hAnsi="Garamond" w:cs="Times New Roman"/>
              <w:color w:val="808080"/>
              <w:sz w:val="24"/>
              <w:szCs w:val="16"/>
            </w:rPr>
          </w:pPr>
          <w:r w:rsidRPr="005766EF">
            <w:t>Hälso- och sjukvårdsförvaltningen HSF</w:t>
          </w:r>
        </w:p>
      </w:tc>
      <w:tc>
        <w:tcPr>
          <w:tcW w:w="5836" w:type="dxa"/>
          <w:tcMar>
            <w:left w:w="227" w:type="dxa"/>
            <w:right w:w="0" w:type="dxa"/>
          </w:tcMar>
        </w:tcPr>
        <w:p w:rsidR="00BB3CCA" w:rsidRPr="00CA65A9" w:rsidP="00BB3CCA">
          <w:pPr>
            <w:pStyle w:val="RGfaktatext"/>
            <w:jc w:val="right"/>
          </w:pPr>
          <w:r w:rsidRPr="00CA65A9">
            <w:t>Blankett</w:t>
          </w:r>
          <w:r w:rsidRPr="00CA65A9">
            <w:t xml:space="preserve">  </w:t>
          </w:r>
        </w:p>
        <w:p w:rsidR="00BB3CCA" w:rsidRPr="00E11AFC" w:rsidP="00BB3CCA">
          <w:pPr>
            <w:pStyle w:val="RGfaktatext"/>
            <w:jc w:val="right"/>
            <w:rPr>
              <w:szCs w:val="18"/>
            </w:rPr>
          </w:pPr>
          <w:r w:rsidRPr="00CA65A9">
            <w:t>Beställning av tillägg/ändringar i TakeCare</w:t>
          </w:r>
        </w:p>
      </w:tc>
      <w:tc>
        <w:tcPr>
          <w:tcW w:w="712" w:type="dxa"/>
        </w:tcPr>
        <w:p w:rsidR="00BB3CCA" w:rsidRPr="00E11AFC" w:rsidP="00962A5F">
          <w:pPr>
            <w:jc w:val="right"/>
            <w:rPr>
              <w:rFonts w:ascii="Tahoma" w:hAnsi="Tahoma" w:cs="Tahoma"/>
              <w:b/>
              <w:bCs/>
              <w:noProof/>
              <w:color w:val="2D2D2D"/>
              <w:sz w:val="18"/>
              <w:szCs w:val="18"/>
            </w:rPr>
          </w:pPr>
          <w:r w:rsidRPr="00E11AFC">
            <w:rPr>
              <w:rFonts w:ascii="Tahoma" w:hAnsi="Tahoma" w:cs="Tahoma"/>
              <w:color w:val="2D2D2D"/>
              <w:sz w:val="18"/>
              <w:szCs w:val="18"/>
            </w:rPr>
            <w:fldChar w:fldCharType="begin"/>
          </w:r>
          <w:r w:rsidRPr="00E11AFC">
            <w:rPr>
              <w:rFonts w:ascii="Tahoma" w:hAnsi="Tahoma" w:cs="Tahoma"/>
              <w:color w:val="2D2D2D"/>
              <w:sz w:val="18"/>
              <w:szCs w:val="18"/>
            </w:rPr>
            <w:instrText xml:space="preserve"> PAGE </w:instrText>
          </w:r>
          <w:r w:rsidRPr="00E11AFC">
            <w:rPr>
              <w:rFonts w:ascii="Tahoma" w:hAnsi="Tahoma" w:cs="Tahoma"/>
              <w:color w:val="2D2D2D"/>
              <w:sz w:val="18"/>
              <w:szCs w:val="18"/>
            </w:rPr>
            <w:fldChar w:fldCharType="separate"/>
          </w:r>
          <w:r w:rsidR="002C2628">
            <w:rPr>
              <w:rFonts w:ascii="Tahoma" w:hAnsi="Tahoma" w:cs="Tahoma"/>
              <w:noProof/>
              <w:color w:val="2D2D2D"/>
              <w:sz w:val="18"/>
              <w:szCs w:val="18"/>
            </w:rPr>
            <w:t>2</w:t>
          </w:r>
          <w:r w:rsidRPr="00E11AFC">
            <w:rPr>
              <w:rFonts w:ascii="Tahoma" w:hAnsi="Tahoma" w:cs="Tahoma"/>
              <w:color w:val="2D2D2D"/>
              <w:sz w:val="18"/>
              <w:szCs w:val="18"/>
            </w:rPr>
            <w:fldChar w:fldCharType="end"/>
          </w:r>
          <w:r w:rsidRPr="00E11AFC">
            <w:rPr>
              <w:rFonts w:ascii="Tahoma" w:hAnsi="Tahoma" w:cs="Tahoma"/>
              <w:color w:val="2D2D2D"/>
              <w:sz w:val="18"/>
              <w:szCs w:val="18"/>
            </w:rPr>
            <w:t xml:space="preserve"> (</w:t>
          </w:r>
          <w:r w:rsidRPr="00E11AFC">
            <w:rPr>
              <w:rFonts w:ascii="Tahoma" w:hAnsi="Tahoma" w:cs="Tahoma"/>
              <w:color w:val="2D2D2D"/>
              <w:sz w:val="18"/>
              <w:szCs w:val="18"/>
            </w:rPr>
            <w:fldChar w:fldCharType="begin"/>
          </w:r>
          <w:r w:rsidRPr="00E11AFC">
            <w:rPr>
              <w:rFonts w:ascii="Tahoma" w:hAnsi="Tahoma" w:cs="Tahoma"/>
              <w:color w:val="2D2D2D"/>
              <w:sz w:val="18"/>
              <w:szCs w:val="18"/>
            </w:rPr>
            <w:instrText xml:space="preserve"> NUMPAGES </w:instrText>
          </w:r>
          <w:r w:rsidRPr="00E11AFC">
            <w:rPr>
              <w:rFonts w:ascii="Tahoma" w:hAnsi="Tahoma" w:cs="Tahoma"/>
              <w:color w:val="2D2D2D"/>
              <w:sz w:val="18"/>
              <w:szCs w:val="18"/>
            </w:rPr>
            <w:fldChar w:fldCharType="separate"/>
          </w:r>
          <w:r w:rsidR="002C2628">
            <w:rPr>
              <w:rFonts w:ascii="Tahoma" w:hAnsi="Tahoma" w:cs="Tahoma"/>
              <w:noProof/>
              <w:color w:val="2D2D2D"/>
              <w:sz w:val="18"/>
              <w:szCs w:val="18"/>
            </w:rPr>
            <w:t>2</w:t>
          </w:r>
          <w:r w:rsidRPr="00E11AFC">
            <w:rPr>
              <w:rFonts w:ascii="Tahoma" w:hAnsi="Tahoma" w:cs="Tahoma"/>
              <w:color w:val="2D2D2D"/>
              <w:sz w:val="18"/>
              <w:szCs w:val="18"/>
            </w:rPr>
            <w:fldChar w:fldCharType="end"/>
          </w:r>
          <w:r w:rsidRPr="00E11AFC">
            <w:rPr>
              <w:rFonts w:ascii="Tahoma" w:hAnsi="Tahoma" w:cs="Tahoma"/>
              <w:color w:val="2D2D2D"/>
              <w:sz w:val="18"/>
              <w:szCs w:val="18"/>
            </w:rPr>
            <w:t>)</w:t>
          </w:r>
        </w:p>
      </w:tc>
    </w:tr>
  </w:tbl>
  <w:p w:rsidR="00BB3CCA" w:rsidRPr="00694682" w:rsidP="00694682">
    <w:pPr>
      <w:pStyle w:val="RG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90" w:type="dxa"/>
      <w:tblInd w:w="-1021" w:type="dxa"/>
      <w:tblCellMar>
        <w:left w:w="70" w:type="dxa"/>
        <w:right w:w="70" w:type="dxa"/>
      </w:tblCellMar>
      <w:tblLook w:val="00A0"/>
    </w:tblPr>
    <w:tblGrid>
      <w:gridCol w:w="10490"/>
      <w:gridCol w:w="233"/>
    </w:tblGrid>
    <w:tr w:rsidTr="000C7563">
      <w:tblPrEx>
        <w:tblW w:w="10490" w:type="dxa"/>
        <w:tblInd w:w="-1021" w:type="dxa"/>
        <w:tblCellMar>
          <w:left w:w="70" w:type="dxa"/>
          <w:right w:w="70" w:type="dxa"/>
        </w:tblCellMar>
        <w:tblLook w:val="00A0"/>
      </w:tblPrEx>
      <w:trPr>
        <w:trHeight w:val="702"/>
      </w:trPr>
      <w:tc>
        <w:tcPr>
          <w:tcW w:w="5812" w:type="dxa"/>
          <w:tcMar>
            <w:left w:w="0" w:type="dxa"/>
            <w:right w:w="0" w:type="dxa"/>
          </w:tcMar>
        </w:tcPr>
        <w:tbl>
          <w:tblPr>
            <w:tblW w:w="10490" w:type="dxa"/>
            <w:tblCellMar>
              <w:left w:w="70" w:type="dxa"/>
              <w:right w:w="70" w:type="dxa"/>
            </w:tblCellMar>
            <w:tblLook w:val="00A0"/>
          </w:tblPr>
          <w:tblGrid>
            <w:gridCol w:w="5812"/>
            <w:gridCol w:w="4678"/>
          </w:tblGrid>
          <w:tr w:rsidTr="0012226F">
            <w:tblPrEx>
              <w:tblW w:w="10490" w:type="dxa"/>
              <w:tblCellMar>
                <w:left w:w="70" w:type="dxa"/>
                <w:right w:w="70" w:type="dxa"/>
              </w:tblCellMar>
              <w:tblLook w:val="00A0"/>
            </w:tblPrEx>
            <w:trPr>
              <w:trHeight w:val="702"/>
            </w:trPr>
            <w:tc>
              <w:tcPr>
                <w:tcW w:w="5812" w:type="dxa"/>
                <w:tcMar>
                  <w:left w:w="0" w:type="dxa"/>
                  <w:right w:w="0" w:type="dxa"/>
                </w:tcMar>
              </w:tcPr>
              <w:p w:rsidR="00E04588" w:rsidP="0012226F">
                <w:pPr>
                  <w:pStyle w:val="RGtitel"/>
                </w:pPr>
                <w:r w:rsidRPr="00CA65A9">
                  <w:t>Hälso- och sjukvårdsförvaltningen HSF</w:t>
                </w:r>
              </w:p>
              <w:p w:rsidR="00E04588" w:rsidRPr="00B86AAD" w:rsidP="0012226F">
                <w:pPr>
                  <w:pStyle w:val="RGfaktatext"/>
                </w:pPr>
                <w:r w:rsidRPr="00CA65A9">
                  <w:t>eHälsa/MIT</w:t>
                </w:r>
              </w:p>
            </w:tc>
            <w:tc>
              <w:tcPr>
                <w:tcW w:w="4678" w:type="dxa"/>
                <w:tcMar>
                  <w:left w:w="227" w:type="dxa"/>
                  <w:right w:w="0" w:type="dxa"/>
                </w:tcMar>
              </w:tcPr>
              <w:p w:rsidR="004A2B44" w:rsidRPr="00CA65A9" w:rsidP="004A2B44">
                <w:pPr>
                  <w:pStyle w:val="RGtitelfethger"/>
                </w:pPr>
                <w:r w:rsidRPr="00CA65A9">
                  <w:t>Blankett</w:t>
                </w:r>
                <w:r w:rsidRPr="00CA65A9">
                  <w:t xml:space="preserve">  </w:t>
                </w:r>
              </w:p>
              <w:p w:rsidR="00E04588" w:rsidRPr="00961989" w:rsidP="0012226F">
                <w:pPr>
                  <w:pStyle w:val="RGfaktatext"/>
                  <w:jc w:val="right"/>
                </w:pPr>
                <w:r>
                  <w:t>Förvaltningsövergripande dokument</w:t>
                </w:r>
                <w:r w:rsidRPr="00CA65A9">
                  <w:t xml:space="preserve">  </w:t>
                </w:r>
              </w:p>
            </w:tc>
          </w:tr>
        </w:tbl>
        <w:p w:rsidR="00BB3CCA" w:rsidRPr="0007377C" w:rsidP="00507022">
          <w:pPr>
            <w:pStyle w:val="RGfaktatext"/>
          </w:pPr>
        </w:p>
      </w:tc>
      <w:tc>
        <w:tcPr>
          <w:tcW w:w="4678" w:type="dxa"/>
          <w:tcMar>
            <w:left w:w="227" w:type="dxa"/>
            <w:right w:w="0" w:type="dxa"/>
          </w:tcMar>
        </w:tcPr>
        <w:p w:rsidR="00BB3CCA" w:rsidRPr="00961989" w:rsidP="00BB3CCA">
          <w:pPr>
            <w:jc w:val="right"/>
            <w:rPr>
              <w:rFonts w:ascii="Tahoma" w:hAnsi="Tahoma" w:cs="Tahoma"/>
            </w:rPr>
          </w:pPr>
        </w:p>
      </w:tc>
    </w:tr>
  </w:tbl>
  <w:p w:rsidR="00BB3CCA" w:rsidP="00CA65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FD54FF"/>
    <w:multiLevelType w:val="multilevel"/>
    <w:tmpl w:val="079AD900"/>
    <w:styleLink w:val="Flernivlist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073768B5"/>
    <w:multiLevelType w:val="hybridMultilevel"/>
    <w:tmpl w:val="71C288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E30BF"/>
    <w:multiLevelType w:val="multilevel"/>
    <w:tmpl w:val="CE96EF4C"/>
    <w:lvl w:ilvl="0">
      <w:start w:val="1"/>
      <w:numFmt w:val="decimal"/>
      <w:pStyle w:val="RGnumreradlista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227" w:firstLine="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19FB71A7"/>
    <w:multiLevelType w:val="hybridMultilevel"/>
    <w:tmpl w:val="E920FE44"/>
    <w:lvl w:ilvl="0">
      <w:start w:val="1"/>
      <w:numFmt w:val="decimal"/>
      <w:pStyle w:val="ListParagraph"/>
      <w:lvlText w:val="%1."/>
      <w:lvlJc w:val="left"/>
      <w:pPr>
        <w:ind w:left="947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667" w:hanging="360"/>
      </w:pPr>
    </w:lvl>
    <w:lvl w:ilvl="2" w:tentative="1">
      <w:start w:val="1"/>
      <w:numFmt w:val="lowerRoman"/>
      <w:lvlText w:val="%3."/>
      <w:lvlJc w:val="right"/>
      <w:pPr>
        <w:ind w:left="2387" w:hanging="180"/>
      </w:pPr>
    </w:lvl>
    <w:lvl w:ilvl="3" w:tentative="1">
      <w:start w:val="1"/>
      <w:numFmt w:val="decimal"/>
      <w:lvlText w:val="%4."/>
      <w:lvlJc w:val="left"/>
      <w:pPr>
        <w:ind w:left="3107" w:hanging="360"/>
      </w:pPr>
    </w:lvl>
    <w:lvl w:ilvl="4" w:tentative="1">
      <w:start w:val="1"/>
      <w:numFmt w:val="lowerLetter"/>
      <w:lvlText w:val="%5."/>
      <w:lvlJc w:val="left"/>
      <w:pPr>
        <w:ind w:left="3827" w:hanging="360"/>
      </w:pPr>
    </w:lvl>
    <w:lvl w:ilvl="5" w:tentative="1">
      <w:start w:val="1"/>
      <w:numFmt w:val="lowerRoman"/>
      <w:lvlText w:val="%6."/>
      <w:lvlJc w:val="right"/>
      <w:pPr>
        <w:ind w:left="4547" w:hanging="180"/>
      </w:pPr>
    </w:lvl>
    <w:lvl w:ilvl="6" w:tentative="1">
      <w:start w:val="1"/>
      <w:numFmt w:val="decimal"/>
      <w:lvlText w:val="%7."/>
      <w:lvlJc w:val="left"/>
      <w:pPr>
        <w:ind w:left="5267" w:hanging="360"/>
      </w:pPr>
    </w:lvl>
    <w:lvl w:ilvl="7" w:tentative="1">
      <w:start w:val="1"/>
      <w:numFmt w:val="lowerLetter"/>
      <w:lvlText w:val="%8."/>
      <w:lvlJc w:val="left"/>
      <w:pPr>
        <w:ind w:left="5987" w:hanging="360"/>
      </w:pPr>
    </w:lvl>
    <w:lvl w:ilvl="8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>
    <w:nsid w:val="1D7C6145"/>
    <w:multiLevelType w:val="hybridMultilevel"/>
    <w:tmpl w:val="12DE31D8"/>
    <w:lvl w:ilvl="0">
      <w:start w:val="1"/>
      <w:numFmt w:val="bullet"/>
      <w:pStyle w:val="RGfakta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908A4"/>
    <w:multiLevelType w:val="hybridMultilevel"/>
    <w:tmpl w:val="432A12C4"/>
    <w:lvl w:ilvl="0">
      <w:start w:val="1"/>
      <w:numFmt w:val="decimal"/>
      <w:pStyle w:val="Formatmall1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E6786"/>
    <w:multiLevelType w:val="hybridMultilevel"/>
    <w:tmpl w:val="079AD900"/>
    <w:lvl w:ilvl="0">
      <w:start w:val="1"/>
      <w:numFmt w:val="bullet"/>
      <w:pStyle w:val="RG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58D76D68"/>
    <w:multiLevelType w:val="multilevel"/>
    <w:tmpl w:val="F30A68CC"/>
    <w:styleLink w:val="Formatmal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97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680" w:hanging="226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27" w:firstLine="454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1816" w:hanging="22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2043" w:hanging="227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6"/>
  </w:num>
  <w:num w:numId="9">
    <w:abstractNumId w:val="2"/>
  </w:num>
  <w:num w:numId="10">
    <w:abstractNumId w:val="1"/>
  </w:num>
  <w:num w:numId="11">
    <w:abstractNumId w:val="4"/>
  </w:num>
  <w:num w:numId="12">
    <w:abstractNumId w:val="6"/>
  </w:num>
  <w:num w:numId="1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SortMethod w:val="name"/>
  <w:documentProtection w:edit="forms" w:enforcement="0"/>
  <w:defaultTabStop w:val="1304"/>
  <w:clickAndTypeStyle w:val="RGbrdtext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1D"/>
    <w:rsid w:val="00003534"/>
    <w:rsid w:val="0001202E"/>
    <w:rsid w:val="000128A3"/>
    <w:rsid w:val="00012B9B"/>
    <w:rsid w:val="00014BAF"/>
    <w:rsid w:val="000162C5"/>
    <w:rsid w:val="00017626"/>
    <w:rsid w:val="000247BE"/>
    <w:rsid w:val="000327B7"/>
    <w:rsid w:val="00040E8B"/>
    <w:rsid w:val="000424F3"/>
    <w:rsid w:val="00042EF7"/>
    <w:rsid w:val="000430BD"/>
    <w:rsid w:val="00044DC0"/>
    <w:rsid w:val="0005372B"/>
    <w:rsid w:val="000605CA"/>
    <w:rsid w:val="00065BF8"/>
    <w:rsid w:val="00067957"/>
    <w:rsid w:val="00071304"/>
    <w:rsid w:val="0007377C"/>
    <w:rsid w:val="0007488E"/>
    <w:rsid w:val="00075B4E"/>
    <w:rsid w:val="00075C9A"/>
    <w:rsid w:val="00076453"/>
    <w:rsid w:val="00076FC2"/>
    <w:rsid w:val="0007748B"/>
    <w:rsid w:val="00077C41"/>
    <w:rsid w:val="00086B3E"/>
    <w:rsid w:val="00093FEC"/>
    <w:rsid w:val="00095DA8"/>
    <w:rsid w:val="000963A7"/>
    <w:rsid w:val="00097EFD"/>
    <w:rsid w:val="000A2F84"/>
    <w:rsid w:val="000A3FD5"/>
    <w:rsid w:val="000A73DC"/>
    <w:rsid w:val="000A7641"/>
    <w:rsid w:val="000B77F0"/>
    <w:rsid w:val="000C0794"/>
    <w:rsid w:val="000C2173"/>
    <w:rsid w:val="000C317B"/>
    <w:rsid w:val="000C51E2"/>
    <w:rsid w:val="000C58AA"/>
    <w:rsid w:val="000C7563"/>
    <w:rsid w:val="000D2B17"/>
    <w:rsid w:val="000D4C20"/>
    <w:rsid w:val="000D669F"/>
    <w:rsid w:val="000D71F2"/>
    <w:rsid w:val="000F16B9"/>
    <w:rsid w:val="000F24FD"/>
    <w:rsid w:val="000F4D80"/>
    <w:rsid w:val="00101601"/>
    <w:rsid w:val="00104A0F"/>
    <w:rsid w:val="00104DA8"/>
    <w:rsid w:val="001100CC"/>
    <w:rsid w:val="00114958"/>
    <w:rsid w:val="001177FE"/>
    <w:rsid w:val="0012226F"/>
    <w:rsid w:val="0013004E"/>
    <w:rsid w:val="00131100"/>
    <w:rsid w:val="00131782"/>
    <w:rsid w:val="001327FE"/>
    <w:rsid w:val="001347E3"/>
    <w:rsid w:val="00140D59"/>
    <w:rsid w:val="0014137F"/>
    <w:rsid w:val="00151361"/>
    <w:rsid w:val="00151372"/>
    <w:rsid w:val="00157850"/>
    <w:rsid w:val="001676C6"/>
    <w:rsid w:val="00167BA8"/>
    <w:rsid w:val="00171D32"/>
    <w:rsid w:val="00173510"/>
    <w:rsid w:val="001765FF"/>
    <w:rsid w:val="00185552"/>
    <w:rsid w:val="00194B51"/>
    <w:rsid w:val="00194D10"/>
    <w:rsid w:val="001952F3"/>
    <w:rsid w:val="001A04B1"/>
    <w:rsid w:val="001A5D17"/>
    <w:rsid w:val="001B0AAB"/>
    <w:rsid w:val="001B1791"/>
    <w:rsid w:val="001C08B3"/>
    <w:rsid w:val="001C0B4E"/>
    <w:rsid w:val="001C550C"/>
    <w:rsid w:val="001C5EE5"/>
    <w:rsid w:val="001D0705"/>
    <w:rsid w:val="001D1B94"/>
    <w:rsid w:val="001D58C7"/>
    <w:rsid w:val="001D6FBC"/>
    <w:rsid w:val="001E550F"/>
    <w:rsid w:val="001F1F2D"/>
    <w:rsid w:val="00200CEB"/>
    <w:rsid w:val="00201E52"/>
    <w:rsid w:val="002020F7"/>
    <w:rsid w:val="00204E40"/>
    <w:rsid w:val="00206D46"/>
    <w:rsid w:val="00210086"/>
    <w:rsid w:val="00234080"/>
    <w:rsid w:val="0024028B"/>
    <w:rsid w:val="0024062F"/>
    <w:rsid w:val="00245C27"/>
    <w:rsid w:val="00247DCC"/>
    <w:rsid w:val="0025127D"/>
    <w:rsid w:val="00254B3F"/>
    <w:rsid w:val="0026184F"/>
    <w:rsid w:val="00261F43"/>
    <w:rsid w:val="00262A13"/>
    <w:rsid w:val="0027119F"/>
    <w:rsid w:val="00271C06"/>
    <w:rsid w:val="00273697"/>
    <w:rsid w:val="00273D26"/>
    <w:rsid w:val="00274FEB"/>
    <w:rsid w:val="00284E65"/>
    <w:rsid w:val="002879EF"/>
    <w:rsid w:val="00292929"/>
    <w:rsid w:val="00292FC7"/>
    <w:rsid w:val="002931F9"/>
    <w:rsid w:val="0029558B"/>
    <w:rsid w:val="00297CE0"/>
    <w:rsid w:val="002B066B"/>
    <w:rsid w:val="002B18DA"/>
    <w:rsid w:val="002B4112"/>
    <w:rsid w:val="002B6633"/>
    <w:rsid w:val="002B7A6B"/>
    <w:rsid w:val="002B7CE4"/>
    <w:rsid w:val="002C2628"/>
    <w:rsid w:val="002D058D"/>
    <w:rsid w:val="002D1A98"/>
    <w:rsid w:val="002D1B03"/>
    <w:rsid w:val="002D2B67"/>
    <w:rsid w:val="002D3829"/>
    <w:rsid w:val="002D73A3"/>
    <w:rsid w:val="002E0389"/>
    <w:rsid w:val="002E2176"/>
    <w:rsid w:val="002E3CB4"/>
    <w:rsid w:val="002E491F"/>
    <w:rsid w:val="002E511D"/>
    <w:rsid w:val="002F2DD6"/>
    <w:rsid w:val="00304796"/>
    <w:rsid w:val="003064E3"/>
    <w:rsid w:val="003071D9"/>
    <w:rsid w:val="00316B52"/>
    <w:rsid w:val="0032080C"/>
    <w:rsid w:val="00323D36"/>
    <w:rsid w:val="00330CD3"/>
    <w:rsid w:val="00336C01"/>
    <w:rsid w:val="0034748C"/>
    <w:rsid w:val="0035029D"/>
    <w:rsid w:val="003552BC"/>
    <w:rsid w:val="00355C6B"/>
    <w:rsid w:val="0036311D"/>
    <w:rsid w:val="00364668"/>
    <w:rsid w:val="00365B3E"/>
    <w:rsid w:val="00374707"/>
    <w:rsid w:val="00382355"/>
    <w:rsid w:val="00383AB7"/>
    <w:rsid w:val="0038712A"/>
    <w:rsid w:val="003877DD"/>
    <w:rsid w:val="0039037A"/>
    <w:rsid w:val="00391B6F"/>
    <w:rsid w:val="00392935"/>
    <w:rsid w:val="00397362"/>
    <w:rsid w:val="003A508C"/>
    <w:rsid w:val="003A5694"/>
    <w:rsid w:val="003B0CBA"/>
    <w:rsid w:val="003B120D"/>
    <w:rsid w:val="003B2306"/>
    <w:rsid w:val="003B2324"/>
    <w:rsid w:val="003B4CD4"/>
    <w:rsid w:val="003B5625"/>
    <w:rsid w:val="003B5BCF"/>
    <w:rsid w:val="003B7194"/>
    <w:rsid w:val="003C0DDB"/>
    <w:rsid w:val="003C149D"/>
    <w:rsid w:val="003C6104"/>
    <w:rsid w:val="003D49EA"/>
    <w:rsid w:val="003D57DD"/>
    <w:rsid w:val="003D6B54"/>
    <w:rsid w:val="003D74DB"/>
    <w:rsid w:val="003E092A"/>
    <w:rsid w:val="003E328F"/>
    <w:rsid w:val="003E3F80"/>
    <w:rsid w:val="003E4EDB"/>
    <w:rsid w:val="003E6CEF"/>
    <w:rsid w:val="003E718D"/>
    <w:rsid w:val="003F0B86"/>
    <w:rsid w:val="003F2CE9"/>
    <w:rsid w:val="003F4530"/>
    <w:rsid w:val="00400BCA"/>
    <w:rsid w:val="00400F17"/>
    <w:rsid w:val="004013FF"/>
    <w:rsid w:val="004014D0"/>
    <w:rsid w:val="00404966"/>
    <w:rsid w:val="00404D73"/>
    <w:rsid w:val="00406E46"/>
    <w:rsid w:val="00410207"/>
    <w:rsid w:val="00412267"/>
    <w:rsid w:val="00414FC0"/>
    <w:rsid w:val="00415503"/>
    <w:rsid w:val="00417B79"/>
    <w:rsid w:val="00417D42"/>
    <w:rsid w:val="00423CC3"/>
    <w:rsid w:val="004316E8"/>
    <w:rsid w:val="00431949"/>
    <w:rsid w:val="00431B74"/>
    <w:rsid w:val="00451B4D"/>
    <w:rsid w:val="00454B5B"/>
    <w:rsid w:val="00455FFC"/>
    <w:rsid w:val="00462E21"/>
    <w:rsid w:val="0046396A"/>
    <w:rsid w:val="004658C5"/>
    <w:rsid w:val="0047215F"/>
    <w:rsid w:val="004743B5"/>
    <w:rsid w:val="004802AC"/>
    <w:rsid w:val="00483EC2"/>
    <w:rsid w:val="0049430B"/>
    <w:rsid w:val="004A0433"/>
    <w:rsid w:val="004A231E"/>
    <w:rsid w:val="004A2B44"/>
    <w:rsid w:val="004A7CB0"/>
    <w:rsid w:val="004B2E80"/>
    <w:rsid w:val="004C010D"/>
    <w:rsid w:val="004C291F"/>
    <w:rsid w:val="004C2F67"/>
    <w:rsid w:val="004C7ABE"/>
    <w:rsid w:val="004C7D66"/>
    <w:rsid w:val="004D02D7"/>
    <w:rsid w:val="004D20E1"/>
    <w:rsid w:val="004D362C"/>
    <w:rsid w:val="004D63A8"/>
    <w:rsid w:val="004E2916"/>
    <w:rsid w:val="004E3709"/>
    <w:rsid w:val="004F3803"/>
    <w:rsid w:val="004F72C5"/>
    <w:rsid w:val="004F7856"/>
    <w:rsid w:val="004F7A2F"/>
    <w:rsid w:val="00506445"/>
    <w:rsid w:val="00507022"/>
    <w:rsid w:val="0050732E"/>
    <w:rsid w:val="00507DE6"/>
    <w:rsid w:val="00510BAB"/>
    <w:rsid w:val="0051223F"/>
    <w:rsid w:val="00512798"/>
    <w:rsid w:val="00514C76"/>
    <w:rsid w:val="005162C9"/>
    <w:rsid w:val="00520A5E"/>
    <w:rsid w:val="0052142E"/>
    <w:rsid w:val="0052252B"/>
    <w:rsid w:val="005276CA"/>
    <w:rsid w:val="005364DE"/>
    <w:rsid w:val="00540108"/>
    <w:rsid w:val="00546E8B"/>
    <w:rsid w:val="00551150"/>
    <w:rsid w:val="00553A55"/>
    <w:rsid w:val="00555FA7"/>
    <w:rsid w:val="00561250"/>
    <w:rsid w:val="00566B39"/>
    <w:rsid w:val="00573136"/>
    <w:rsid w:val="005736C9"/>
    <w:rsid w:val="005766EF"/>
    <w:rsid w:val="00587409"/>
    <w:rsid w:val="00590B03"/>
    <w:rsid w:val="00595E2A"/>
    <w:rsid w:val="0059629D"/>
    <w:rsid w:val="00597903"/>
    <w:rsid w:val="005A2CAE"/>
    <w:rsid w:val="005A72F8"/>
    <w:rsid w:val="005B0F40"/>
    <w:rsid w:val="005C0959"/>
    <w:rsid w:val="005D1DC0"/>
    <w:rsid w:val="005E1CDC"/>
    <w:rsid w:val="005E296A"/>
    <w:rsid w:val="005E2F22"/>
    <w:rsid w:val="005E7E4A"/>
    <w:rsid w:val="005F6462"/>
    <w:rsid w:val="005F680A"/>
    <w:rsid w:val="00603A91"/>
    <w:rsid w:val="00603B61"/>
    <w:rsid w:val="00604AB3"/>
    <w:rsid w:val="00611C25"/>
    <w:rsid w:val="0061302C"/>
    <w:rsid w:val="006208EC"/>
    <w:rsid w:val="006231E1"/>
    <w:rsid w:val="00623315"/>
    <w:rsid w:val="00631547"/>
    <w:rsid w:val="00633832"/>
    <w:rsid w:val="00634063"/>
    <w:rsid w:val="006366A4"/>
    <w:rsid w:val="00640186"/>
    <w:rsid w:val="006443A1"/>
    <w:rsid w:val="006723A0"/>
    <w:rsid w:val="00681378"/>
    <w:rsid w:val="00682036"/>
    <w:rsid w:val="00682D5F"/>
    <w:rsid w:val="00683954"/>
    <w:rsid w:val="00683961"/>
    <w:rsid w:val="00683A29"/>
    <w:rsid w:val="00687C21"/>
    <w:rsid w:val="00691A3B"/>
    <w:rsid w:val="006930F4"/>
    <w:rsid w:val="00694682"/>
    <w:rsid w:val="00696858"/>
    <w:rsid w:val="006B0402"/>
    <w:rsid w:val="006C34CD"/>
    <w:rsid w:val="006C4AD3"/>
    <w:rsid w:val="006D1A1A"/>
    <w:rsid w:val="006D4FC2"/>
    <w:rsid w:val="006D5E63"/>
    <w:rsid w:val="006D72CA"/>
    <w:rsid w:val="006D78F3"/>
    <w:rsid w:val="006E0D16"/>
    <w:rsid w:val="006E0F8D"/>
    <w:rsid w:val="006E0FC3"/>
    <w:rsid w:val="006E3B7B"/>
    <w:rsid w:val="006E7464"/>
    <w:rsid w:val="006F6015"/>
    <w:rsid w:val="006F787C"/>
    <w:rsid w:val="00701F19"/>
    <w:rsid w:val="00703CF0"/>
    <w:rsid w:val="007125D0"/>
    <w:rsid w:val="00712706"/>
    <w:rsid w:val="007133E8"/>
    <w:rsid w:val="00714ED8"/>
    <w:rsid w:val="00716686"/>
    <w:rsid w:val="00720421"/>
    <w:rsid w:val="00724412"/>
    <w:rsid w:val="00734312"/>
    <w:rsid w:val="0074721F"/>
    <w:rsid w:val="0075399B"/>
    <w:rsid w:val="00762F51"/>
    <w:rsid w:val="0076458D"/>
    <w:rsid w:val="0076467E"/>
    <w:rsid w:val="0076606A"/>
    <w:rsid w:val="0077483F"/>
    <w:rsid w:val="0079625C"/>
    <w:rsid w:val="007A477B"/>
    <w:rsid w:val="007A7828"/>
    <w:rsid w:val="007B7C51"/>
    <w:rsid w:val="007C1A2B"/>
    <w:rsid w:val="007C2C58"/>
    <w:rsid w:val="007C57F0"/>
    <w:rsid w:val="007D0612"/>
    <w:rsid w:val="007D1CA0"/>
    <w:rsid w:val="007D69DD"/>
    <w:rsid w:val="007E373D"/>
    <w:rsid w:val="007E5FA9"/>
    <w:rsid w:val="007F17B1"/>
    <w:rsid w:val="007F4AA7"/>
    <w:rsid w:val="007F7315"/>
    <w:rsid w:val="0080507F"/>
    <w:rsid w:val="00807887"/>
    <w:rsid w:val="00807B8C"/>
    <w:rsid w:val="0081102F"/>
    <w:rsid w:val="00815598"/>
    <w:rsid w:val="00816660"/>
    <w:rsid w:val="0081691F"/>
    <w:rsid w:val="008260AF"/>
    <w:rsid w:val="00827C0B"/>
    <w:rsid w:val="0083139A"/>
    <w:rsid w:val="00831E62"/>
    <w:rsid w:val="00832089"/>
    <w:rsid w:val="008412AB"/>
    <w:rsid w:val="0084639C"/>
    <w:rsid w:val="008535F0"/>
    <w:rsid w:val="00854CB3"/>
    <w:rsid w:val="008605EE"/>
    <w:rsid w:val="008617BC"/>
    <w:rsid w:val="0086439C"/>
    <w:rsid w:val="00866902"/>
    <w:rsid w:val="00867075"/>
    <w:rsid w:val="00870BCF"/>
    <w:rsid w:val="0087102A"/>
    <w:rsid w:val="0088058A"/>
    <w:rsid w:val="008807A0"/>
    <w:rsid w:val="00882D4E"/>
    <w:rsid w:val="0089662C"/>
    <w:rsid w:val="008B021C"/>
    <w:rsid w:val="008B0272"/>
    <w:rsid w:val="008B2F6E"/>
    <w:rsid w:val="008D1B02"/>
    <w:rsid w:val="008D3EC5"/>
    <w:rsid w:val="008D5C75"/>
    <w:rsid w:val="008F23E1"/>
    <w:rsid w:val="008F4F47"/>
    <w:rsid w:val="009138BF"/>
    <w:rsid w:val="0091418F"/>
    <w:rsid w:val="00914EF8"/>
    <w:rsid w:val="0091598F"/>
    <w:rsid w:val="00922737"/>
    <w:rsid w:val="00935D9C"/>
    <w:rsid w:val="00937293"/>
    <w:rsid w:val="0094094B"/>
    <w:rsid w:val="00961989"/>
    <w:rsid w:val="00962A5F"/>
    <w:rsid w:val="009638F6"/>
    <w:rsid w:val="009660EC"/>
    <w:rsid w:val="0097089F"/>
    <w:rsid w:val="00972F66"/>
    <w:rsid w:val="00973354"/>
    <w:rsid w:val="00975156"/>
    <w:rsid w:val="0098327B"/>
    <w:rsid w:val="00984BE6"/>
    <w:rsid w:val="0099485A"/>
    <w:rsid w:val="009956D1"/>
    <w:rsid w:val="009A2B00"/>
    <w:rsid w:val="009B009B"/>
    <w:rsid w:val="009B2538"/>
    <w:rsid w:val="009B40D0"/>
    <w:rsid w:val="009C0367"/>
    <w:rsid w:val="009D033F"/>
    <w:rsid w:val="009D1980"/>
    <w:rsid w:val="009E0383"/>
    <w:rsid w:val="009E2026"/>
    <w:rsid w:val="009F3BA1"/>
    <w:rsid w:val="009F41B3"/>
    <w:rsid w:val="009F4F55"/>
    <w:rsid w:val="009F6F61"/>
    <w:rsid w:val="00A035F0"/>
    <w:rsid w:val="00A05313"/>
    <w:rsid w:val="00A118B5"/>
    <w:rsid w:val="00A126F1"/>
    <w:rsid w:val="00A23EB6"/>
    <w:rsid w:val="00A26210"/>
    <w:rsid w:val="00A31036"/>
    <w:rsid w:val="00A41168"/>
    <w:rsid w:val="00A419B0"/>
    <w:rsid w:val="00A439DB"/>
    <w:rsid w:val="00A44A44"/>
    <w:rsid w:val="00A454A2"/>
    <w:rsid w:val="00A52A5B"/>
    <w:rsid w:val="00A53A30"/>
    <w:rsid w:val="00A5424A"/>
    <w:rsid w:val="00A54A33"/>
    <w:rsid w:val="00A73CD6"/>
    <w:rsid w:val="00A8511C"/>
    <w:rsid w:val="00A87357"/>
    <w:rsid w:val="00A90009"/>
    <w:rsid w:val="00A926E3"/>
    <w:rsid w:val="00A977F3"/>
    <w:rsid w:val="00AA4360"/>
    <w:rsid w:val="00AA563F"/>
    <w:rsid w:val="00AB094F"/>
    <w:rsid w:val="00AB62C2"/>
    <w:rsid w:val="00AC04C7"/>
    <w:rsid w:val="00AC39C3"/>
    <w:rsid w:val="00AD1C5C"/>
    <w:rsid w:val="00AE1A25"/>
    <w:rsid w:val="00AE68A6"/>
    <w:rsid w:val="00AF32C4"/>
    <w:rsid w:val="00AF43F6"/>
    <w:rsid w:val="00AF6318"/>
    <w:rsid w:val="00AF673E"/>
    <w:rsid w:val="00B010A6"/>
    <w:rsid w:val="00B016BC"/>
    <w:rsid w:val="00B063CE"/>
    <w:rsid w:val="00B06F19"/>
    <w:rsid w:val="00B07372"/>
    <w:rsid w:val="00B10A53"/>
    <w:rsid w:val="00B13F45"/>
    <w:rsid w:val="00B16990"/>
    <w:rsid w:val="00B2340C"/>
    <w:rsid w:val="00B26573"/>
    <w:rsid w:val="00B266EB"/>
    <w:rsid w:val="00B314CD"/>
    <w:rsid w:val="00B332ED"/>
    <w:rsid w:val="00B34009"/>
    <w:rsid w:val="00B34DB5"/>
    <w:rsid w:val="00B35EED"/>
    <w:rsid w:val="00B35FD9"/>
    <w:rsid w:val="00B3656A"/>
    <w:rsid w:val="00B37983"/>
    <w:rsid w:val="00B41212"/>
    <w:rsid w:val="00B5010B"/>
    <w:rsid w:val="00B519EF"/>
    <w:rsid w:val="00B5517B"/>
    <w:rsid w:val="00B553E3"/>
    <w:rsid w:val="00B5588E"/>
    <w:rsid w:val="00B60A7B"/>
    <w:rsid w:val="00B64669"/>
    <w:rsid w:val="00B70F9E"/>
    <w:rsid w:val="00B72F98"/>
    <w:rsid w:val="00B754B2"/>
    <w:rsid w:val="00B75DA6"/>
    <w:rsid w:val="00B75F68"/>
    <w:rsid w:val="00B824A0"/>
    <w:rsid w:val="00B825FD"/>
    <w:rsid w:val="00B86AAD"/>
    <w:rsid w:val="00B91010"/>
    <w:rsid w:val="00B97016"/>
    <w:rsid w:val="00B97859"/>
    <w:rsid w:val="00BA152E"/>
    <w:rsid w:val="00BA1807"/>
    <w:rsid w:val="00BA392F"/>
    <w:rsid w:val="00BA3CF8"/>
    <w:rsid w:val="00BA6665"/>
    <w:rsid w:val="00BA7D71"/>
    <w:rsid w:val="00BB3CCA"/>
    <w:rsid w:val="00BC0C44"/>
    <w:rsid w:val="00BC11D9"/>
    <w:rsid w:val="00BC1B08"/>
    <w:rsid w:val="00BC6146"/>
    <w:rsid w:val="00BD58C9"/>
    <w:rsid w:val="00BD766E"/>
    <w:rsid w:val="00BE0DFD"/>
    <w:rsid w:val="00BE420A"/>
    <w:rsid w:val="00BF1350"/>
    <w:rsid w:val="00BF1D50"/>
    <w:rsid w:val="00BF6488"/>
    <w:rsid w:val="00C02BF8"/>
    <w:rsid w:val="00C03BAD"/>
    <w:rsid w:val="00C10EEB"/>
    <w:rsid w:val="00C1749C"/>
    <w:rsid w:val="00C26317"/>
    <w:rsid w:val="00C266C7"/>
    <w:rsid w:val="00C4646D"/>
    <w:rsid w:val="00C55324"/>
    <w:rsid w:val="00C55AAB"/>
    <w:rsid w:val="00C57426"/>
    <w:rsid w:val="00C64D9F"/>
    <w:rsid w:val="00C745E3"/>
    <w:rsid w:val="00C8291F"/>
    <w:rsid w:val="00C86216"/>
    <w:rsid w:val="00C86CBB"/>
    <w:rsid w:val="00C90398"/>
    <w:rsid w:val="00C92E7C"/>
    <w:rsid w:val="00C93234"/>
    <w:rsid w:val="00CA65A9"/>
    <w:rsid w:val="00CA794A"/>
    <w:rsid w:val="00CB0EF4"/>
    <w:rsid w:val="00CC395C"/>
    <w:rsid w:val="00CC418F"/>
    <w:rsid w:val="00CC49FF"/>
    <w:rsid w:val="00CD1134"/>
    <w:rsid w:val="00CD465A"/>
    <w:rsid w:val="00CD66C7"/>
    <w:rsid w:val="00CE0782"/>
    <w:rsid w:val="00CE1942"/>
    <w:rsid w:val="00CE5B4B"/>
    <w:rsid w:val="00CF6445"/>
    <w:rsid w:val="00CF6AD5"/>
    <w:rsid w:val="00D025DC"/>
    <w:rsid w:val="00D03DD0"/>
    <w:rsid w:val="00D07276"/>
    <w:rsid w:val="00D10F3C"/>
    <w:rsid w:val="00D161E9"/>
    <w:rsid w:val="00D16D6B"/>
    <w:rsid w:val="00D17D36"/>
    <w:rsid w:val="00D36F1A"/>
    <w:rsid w:val="00D37379"/>
    <w:rsid w:val="00D52931"/>
    <w:rsid w:val="00D53EBF"/>
    <w:rsid w:val="00D54DB0"/>
    <w:rsid w:val="00D616C9"/>
    <w:rsid w:val="00D63120"/>
    <w:rsid w:val="00D64E1C"/>
    <w:rsid w:val="00D65C8D"/>
    <w:rsid w:val="00D70633"/>
    <w:rsid w:val="00D71605"/>
    <w:rsid w:val="00D73588"/>
    <w:rsid w:val="00D73FC1"/>
    <w:rsid w:val="00D84BEF"/>
    <w:rsid w:val="00D93ED7"/>
    <w:rsid w:val="00DA2992"/>
    <w:rsid w:val="00DA5AE5"/>
    <w:rsid w:val="00DA740C"/>
    <w:rsid w:val="00DB246E"/>
    <w:rsid w:val="00DB5A57"/>
    <w:rsid w:val="00DC2408"/>
    <w:rsid w:val="00DC3412"/>
    <w:rsid w:val="00DC54A2"/>
    <w:rsid w:val="00DC5B7F"/>
    <w:rsid w:val="00DC7405"/>
    <w:rsid w:val="00DC7A56"/>
    <w:rsid w:val="00DC7E6B"/>
    <w:rsid w:val="00DD52A2"/>
    <w:rsid w:val="00DD59C6"/>
    <w:rsid w:val="00DF0A70"/>
    <w:rsid w:val="00DF4356"/>
    <w:rsid w:val="00E024D8"/>
    <w:rsid w:val="00E04588"/>
    <w:rsid w:val="00E11AFC"/>
    <w:rsid w:val="00E12CDA"/>
    <w:rsid w:val="00E138BB"/>
    <w:rsid w:val="00E14EAA"/>
    <w:rsid w:val="00E2657E"/>
    <w:rsid w:val="00E315AB"/>
    <w:rsid w:val="00E34105"/>
    <w:rsid w:val="00E35348"/>
    <w:rsid w:val="00E37DFC"/>
    <w:rsid w:val="00E41010"/>
    <w:rsid w:val="00E41F25"/>
    <w:rsid w:val="00E46E09"/>
    <w:rsid w:val="00E53B74"/>
    <w:rsid w:val="00E55B3B"/>
    <w:rsid w:val="00E56621"/>
    <w:rsid w:val="00E5766E"/>
    <w:rsid w:val="00E6163A"/>
    <w:rsid w:val="00E62380"/>
    <w:rsid w:val="00E64D25"/>
    <w:rsid w:val="00E85119"/>
    <w:rsid w:val="00E96B35"/>
    <w:rsid w:val="00EB063E"/>
    <w:rsid w:val="00EC1506"/>
    <w:rsid w:val="00EC27B2"/>
    <w:rsid w:val="00EC42F8"/>
    <w:rsid w:val="00EC7251"/>
    <w:rsid w:val="00ED27C4"/>
    <w:rsid w:val="00ED57A7"/>
    <w:rsid w:val="00EF1A24"/>
    <w:rsid w:val="00EF47E0"/>
    <w:rsid w:val="00EF771D"/>
    <w:rsid w:val="00F00481"/>
    <w:rsid w:val="00F029BC"/>
    <w:rsid w:val="00F06D54"/>
    <w:rsid w:val="00F12859"/>
    <w:rsid w:val="00F12909"/>
    <w:rsid w:val="00F12C2D"/>
    <w:rsid w:val="00F14EDD"/>
    <w:rsid w:val="00F15491"/>
    <w:rsid w:val="00F164E2"/>
    <w:rsid w:val="00F1680E"/>
    <w:rsid w:val="00F215BC"/>
    <w:rsid w:val="00F23E84"/>
    <w:rsid w:val="00F27675"/>
    <w:rsid w:val="00F31348"/>
    <w:rsid w:val="00F35846"/>
    <w:rsid w:val="00F378DA"/>
    <w:rsid w:val="00F449B3"/>
    <w:rsid w:val="00F502A3"/>
    <w:rsid w:val="00F54452"/>
    <w:rsid w:val="00F5570C"/>
    <w:rsid w:val="00F55AB5"/>
    <w:rsid w:val="00F61415"/>
    <w:rsid w:val="00F62AA3"/>
    <w:rsid w:val="00F62D97"/>
    <w:rsid w:val="00F64C03"/>
    <w:rsid w:val="00F73470"/>
    <w:rsid w:val="00F77EEE"/>
    <w:rsid w:val="00F80B80"/>
    <w:rsid w:val="00F81EF7"/>
    <w:rsid w:val="00F83D2D"/>
    <w:rsid w:val="00F90365"/>
    <w:rsid w:val="00F9567F"/>
    <w:rsid w:val="00F95F44"/>
    <w:rsid w:val="00FA2DFA"/>
    <w:rsid w:val="00FA597B"/>
    <w:rsid w:val="00FC4CB9"/>
    <w:rsid w:val="00FC6BA3"/>
    <w:rsid w:val="00FD135A"/>
    <w:rsid w:val="00FD1CA3"/>
    <w:rsid w:val="00FD3F96"/>
    <w:rsid w:val="00FE01B3"/>
    <w:rsid w:val="00FF010C"/>
    <w:rsid w:val="00FF59A4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686A862"/>
  <w15:docId w15:val="{3CE4375D-A550-4F13-A4B6-5523CAE8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Times New Roman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9" w:unhideWhenUsed="1"/>
    <w:lsdException w:name="heading 3" w:uiPriority="0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626"/>
    <w:rPr>
      <w:sz w:val="24"/>
      <w:szCs w:val="24"/>
    </w:rPr>
  </w:style>
  <w:style w:type="paragraph" w:styleId="Heading1">
    <w:name w:val="heading 1"/>
    <w:basedOn w:val="Normal"/>
    <w:next w:val="Normal"/>
    <w:semiHidden/>
    <w:rsid w:val="00B34D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Rubrik2Char"/>
    <w:uiPriority w:val="9"/>
    <w:semiHidden/>
    <w:rsid w:val="00B34D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rsid w:val="00B34D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Rubrik4Char"/>
    <w:uiPriority w:val="9"/>
    <w:semiHidden/>
    <w:rsid w:val="00B34D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huvudrubrik">
    <w:name w:val="RG huvudrubrik"/>
    <w:basedOn w:val="RGrubrik1"/>
    <w:next w:val="RGbrdtext"/>
    <w:qFormat/>
    <w:rsid w:val="00BB3CCA"/>
    <w:rPr>
      <w:rFonts w:eastAsiaTheme="majorEastAsia"/>
      <w:sz w:val="32"/>
      <w:szCs w:val="32"/>
    </w:rPr>
  </w:style>
  <w:style w:type="paragraph" w:customStyle="1" w:styleId="RGrubrik1">
    <w:name w:val="RG rubrik 1"/>
    <w:basedOn w:val="Heading1"/>
    <w:next w:val="RGbrdtext"/>
    <w:uiPriority w:val="3"/>
    <w:qFormat/>
    <w:rsid w:val="00391B6F"/>
    <w:pPr>
      <w:tabs>
        <w:tab w:val="left" w:pos="454"/>
        <w:tab w:val="left" w:pos="567"/>
        <w:tab w:val="left" w:pos="680"/>
        <w:tab w:val="left" w:pos="794"/>
      </w:tabs>
      <w:spacing w:before="0" w:after="80"/>
    </w:pPr>
    <w:rPr>
      <w:rFonts w:ascii="Tahoma" w:hAnsi="Tahoma"/>
      <w:color w:val="505050"/>
      <w:sz w:val="25"/>
      <w:szCs w:val="25"/>
    </w:rPr>
  </w:style>
  <w:style w:type="paragraph" w:customStyle="1" w:styleId="RGrubrik2">
    <w:name w:val="RG rubrik 2"/>
    <w:basedOn w:val="Heading2"/>
    <w:next w:val="RGbrdtext"/>
    <w:qFormat/>
    <w:rsid w:val="00391B6F"/>
    <w:pPr>
      <w:tabs>
        <w:tab w:val="left" w:pos="454"/>
        <w:tab w:val="left" w:pos="567"/>
        <w:tab w:val="left" w:pos="680"/>
        <w:tab w:val="left" w:pos="851"/>
      </w:tabs>
      <w:spacing w:before="0" w:after="40"/>
    </w:pPr>
    <w:rPr>
      <w:rFonts w:ascii="Tahoma" w:hAnsi="Tahoma"/>
      <w:i w:val="0"/>
      <w:color w:val="5A5A5A"/>
      <w:sz w:val="22"/>
      <w:szCs w:val="22"/>
    </w:rPr>
  </w:style>
  <w:style w:type="paragraph" w:customStyle="1" w:styleId="RGrubrik3">
    <w:name w:val="RG rubrik 3"/>
    <w:basedOn w:val="Heading3"/>
    <w:next w:val="RGbrdtext"/>
    <w:uiPriority w:val="3"/>
    <w:qFormat/>
    <w:rsid w:val="00391B6F"/>
    <w:pPr>
      <w:spacing w:before="0" w:after="40"/>
    </w:pPr>
    <w:rPr>
      <w:rFonts w:ascii="Tahoma" w:hAnsi="Tahoma"/>
      <w:color w:val="5A5A5A"/>
      <w:sz w:val="19"/>
      <w:szCs w:val="18"/>
    </w:rPr>
  </w:style>
  <w:style w:type="paragraph" w:customStyle="1" w:styleId="RGsidhuvud">
    <w:name w:val="RG sidhuvud"/>
    <w:basedOn w:val="RGsidfot"/>
    <w:uiPriority w:val="2"/>
    <w:semiHidden/>
    <w:unhideWhenUsed/>
    <w:qFormat/>
    <w:rsid w:val="00391B6F"/>
    <w:pPr>
      <w:spacing w:line="240" w:lineRule="auto"/>
    </w:pPr>
    <w:rPr>
      <w:sz w:val="18"/>
    </w:rPr>
  </w:style>
  <w:style w:type="paragraph" w:customStyle="1" w:styleId="RGsidfot">
    <w:name w:val="RG sidfot"/>
    <w:basedOn w:val="RGfaktatext"/>
    <w:uiPriority w:val="2"/>
    <w:semiHidden/>
    <w:unhideWhenUsed/>
    <w:qFormat/>
    <w:rsid w:val="00391B6F"/>
    <w:pPr>
      <w:autoSpaceDE w:val="0"/>
      <w:autoSpaceDN w:val="0"/>
      <w:adjustRightInd w:val="0"/>
      <w:spacing w:after="60" w:line="180" w:lineRule="atLeast"/>
      <w:textAlignment w:val="center"/>
    </w:pPr>
    <w:rPr>
      <w:sz w:val="14"/>
      <w:szCs w:val="12"/>
    </w:rPr>
  </w:style>
  <w:style w:type="paragraph" w:customStyle="1" w:styleId="RGbrdtextstycke">
    <w:name w:val="RG brödtext stycke"/>
    <w:uiPriority w:val="1"/>
    <w:semiHidden/>
    <w:unhideWhenUsed/>
    <w:qFormat/>
    <w:rsid w:val="00391B6F"/>
    <w:pPr>
      <w:autoSpaceDE w:val="0"/>
      <w:autoSpaceDN w:val="0"/>
      <w:adjustRightInd w:val="0"/>
      <w:spacing w:after="200" w:line="260" w:lineRule="atLeast"/>
      <w:textAlignment w:val="center"/>
    </w:pPr>
    <w:rPr>
      <w:color w:val="000000"/>
      <w:sz w:val="24"/>
      <w:szCs w:val="24"/>
    </w:rPr>
  </w:style>
  <w:style w:type="paragraph" w:styleId="Header">
    <w:name w:val="header"/>
    <w:basedOn w:val="RGtitel"/>
    <w:semiHidden/>
    <w:rsid w:val="00B34DB5"/>
  </w:style>
  <w:style w:type="paragraph" w:styleId="Footer">
    <w:name w:val="footer"/>
    <w:basedOn w:val="Normal"/>
    <w:semiHidden/>
    <w:rsid w:val="00B34DB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B34DB5"/>
  </w:style>
  <w:style w:type="paragraph" w:customStyle="1" w:styleId="RGingress">
    <w:name w:val="RG ingress"/>
    <w:basedOn w:val="RGbrdtextstycke"/>
    <w:qFormat/>
    <w:rsid w:val="00D161E9"/>
    <w:pPr>
      <w:spacing w:after="0" w:line="300" w:lineRule="atLeast"/>
    </w:pPr>
    <w:rPr>
      <w:rFonts w:ascii="Tahoma" w:hAnsi="Tahoma"/>
      <w:iCs/>
      <w:color w:val="6E6E6E"/>
    </w:rPr>
  </w:style>
  <w:style w:type="paragraph" w:customStyle="1" w:styleId="RGbrdtextkursiv">
    <w:name w:val="RG brödtext kursiv"/>
    <w:basedOn w:val="RGbrdtextstycke"/>
    <w:uiPriority w:val="1"/>
    <w:qFormat/>
    <w:rsid w:val="00391B6F"/>
    <w:pPr>
      <w:spacing w:after="0"/>
    </w:pPr>
    <w:rPr>
      <w:rFonts w:ascii="Garamond Kursiv" w:hAnsi="Garamond Kursiv"/>
      <w:i/>
      <w:iCs/>
    </w:rPr>
  </w:style>
  <w:style w:type="paragraph" w:customStyle="1" w:styleId="RGadress">
    <w:name w:val="RG adress"/>
    <w:link w:val="RGadressChar"/>
    <w:semiHidden/>
    <w:unhideWhenUsed/>
    <w:qFormat/>
    <w:rsid w:val="00391B6F"/>
    <w:pPr>
      <w:tabs>
        <w:tab w:val="left" w:pos="4253"/>
      </w:tabs>
      <w:spacing w:after="80"/>
    </w:pPr>
    <w:rPr>
      <w:rFonts w:ascii="Tahoma" w:hAnsi="Tahoma" w:cs="Tahoma"/>
      <w:bCs/>
      <w:color w:val="3C3C3C"/>
      <w:sz w:val="18"/>
    </w:rPr>
  </w:style>
  <w:style w:type="character" w:styleId="Hyperlink">
    <w:name w:val="Hyperlink"/>
    <w:basedOn w:val="DefaultParagraphFont"/>
    <w:uiPriority w:val="99"/>
    <w:rsid w:val="00914EF8"/>
    <w:rPr>
      <w:color w:val="7F7F7F" w:themeColor="text1"/>
      <w:u w:val="none"/>
    </w:rPr>
  </w:style>
  <w:style w:type="character" w:styleId="FollowedHyperlink">
    <w:name w:val="FollowedHyperlink"/>
    <w:basedOn w:val="DefaultParagraphFont"/>
    <w:semiHidden/>
    <w:rsid w:val="00B34DB5"/>
    <w:rPr>
      <w:color w:val="800080"/>
      <w:u w:val="single"/>
    </w:rPr>
  </w:style>
  <w:style w:type="paragraph" w:styleId="DocumentMap">
    <w:name w:val="Document Map"/>
    <w:basedOn w:val="Normal"/>
    <w:semiHidden/>
    <w:rsid w:val="00B34DB5"/>
    <w:pPr>
      <w:shd w:val="clear" w:color="auto" w:fill="000080"/>
    </w:pPr>
    <w:rPr>
      <w:rFonts w:ascii="Tahoma" w:hAnsi="Tahoma" w:cs="Tahoma"/>
    </w:rPr>
  </w:style>
  <w:style w:type="paragraph" w:customStyle="1" w:styleId="RGfaktatext">
    <w:name w:val="RG faktatext"/>
    <w:uiPriority w:val="2"/>
    <w:qFormat/>
    <w:rsid w:val="00391B6F"/>
    <w:pPr>
      <w:spacing w:line="240" w:lineRule="atLeast"/>
    </w:pPr>
    <w:rPr>
      <w:rFonts w:ascii="Tahoma" w:hAnsi="Tahoma" w:cs="Tahoma"/>
      <w:color w:val="2D2D2D"/>
      <w:sz w:val="18"/>
      <w:szCs w:val="24"/>
    </w:rPr>
  </w:style>
  <w:style w:type="paragraph" w:customStyle="1" w:styleId="RGtabelltext">
    <w:name w:val="RG tabelltext"/>
    <w:basedOn w:val="RGsidhuvud"/>
    <w:uiPriority w:val="2"/>
    <w:qFormat/>
    <w:rsid w:val="00E315AB"/>
    <w:pPr>
      <w:spacing w:after="20"/>
    </w:pPr>
    <w:rPr>
      <w:sz w:val="16"/>
    </w:rPr>
  </w:style>
  <w:style w:type="paragraph" w:customStyle="1" w:styleId="RGpunktlista">
    <w:name w:val="RG punktlista"/>
    <w:basedOn w:val="RGbrdtext"/>
    <w:uiPriority w:val="1"/>
    <w:qFormat/>
    <w:rsid w:val="00391B6F"/>
    <w:pPr>
      <w:numPr>
        <w:numId w:val="12"/>
      </w:numPr>
      <w:tabs>
        <w:tab w:val="left" w:pos="255"/>
      </w:tabs>
      <w:spacing w:before="60" w:after="60"/>
    </w:pPr>
  </w:style>
  <w:style w:type="paragraph" w:customStyle="1" w:styleId="RGbrdtextindrag">
    <w:name w:val="RG brödtext indrag"/>
    <w:basedOn w:val="RGbrdtextstycke"/>
    <w:uiPriority w:val="1"/>
    <w:semiHidden/>
    <w:unhideWhenUsed/>
    <w:qFormat/>
    <w:rsid w:val="00391B6F"/>
    <w:pPr>
      <w:spacing w:after="0"/>
      <w:ind w:firstLine="227"/>
    </w:pPr>
  </w:style>
  <w:style w:type="paragraph" w:customStyle="1" w:styleId="RGbrdtext">
    <w:name w:val="RG brödtext"/>
    <w:basedOn w:val="RGbrdtextstycke"/>
    <w:uiPriority w:val="1"/>
    <w:qFormat/>
    <w:rsid w:val="00391B6F"/>
    <w:pPr>
      <w:spacing w:after="0"/>
    </w:pPr>
  </w:style>
  <w:style w:type="paragraph" w:styleId="ListParagraph">
    <w:name w:val="List Paragraph"/>
    <w:basedOn w:val="Normal"/>
    <w:uiPriority w:val="34"/>
    <w:semiHidden/>
    <w:rsid w:val="00C93234"/>
    <w:pPr>
      <w:numPr>
        <w:numId w:val="2"/>
      </w:numPr>
      <w:spacing w:before="60" w:after="60" w:line="288" w:lineRule="auto"/>
      <w:ind w:left="227" w:hanging="227"/>
    </w:pPr>
  </w:style>
  <w:style w:type="character" w:styleId="Strong">
    <w:name w:val="Strong"/>
    <w:basedOn w:val="DefaultParagraphFont"/>
    <w:uiPriority w:val="22"/>
    <w:semiHidden/>
    <w:rsid w:val="00B34DB5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B34DB5"/>
    <w:rPr>
      <w:b/>
      <w:bCs/>
      <w:i/>
      <w:iCs/>
      <w:color w:val="4F81BD"/>
    </w:rPr>
  </w:style>
  <w:style w:type="character" w:styleId="Emphasis">
    <w:name w:val="Emphasis"/>
    <w:basedOn w:val="DefaultParagraphFont"/>
    <w:uiPriority w:val="20"/>
    <w:semiHidden/>
    <w:rsid w:val="00B34DB5"/>
    <w:rPr>
      <w:i/>
      <w:iCs/>
    </w:rPr>
  </w:style>
  <w:style w:type="character" w:styleId="SubtleEmphasis">
    <w:name w:val="Subtle Emphasis"/>
    <w:basedOn w:val="DefaultParagraphFont"/>
    <w:uiPriority w:val="19"/>
    <w:semiHidden/>
    <w:rsid w:val="00B34DB5"/>
    <w:rPr>
      <w:i/>
      <w:iCs/>
      <w:color w:val="808080"/>
    </w:rPr>
  </w:style>
  <w:style w:type="paragraph" w:styleId="Subtitle">
    <w:name w:val="Subtitle"/>
    <w:basedOn w:val="Normal"/>
    <w:next w:val="Normal"/>
    <w:link w:val="UnderrubrikChar"/>
    <w:uiPriority w:val="11"/>
    <w:semiHidden/>
    <w:rsid w:val="00B34DB5"/>
    <w:pPr>
      <w:spacing w:after="60"/>
      <w:jc w:val="center"/>
      <w:outlineLvl w:val="1"/>
    </w:pPr>
    <w:rPr>
      <w:rFonts w:ascii="Cambria" w:hAnsi="Cambria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73354"/>
    <w:rPr>
      <w:rFonts w:ascii="Cambria" w:hAnsi="Cambria"/>
      <w:sz w:val="24"/>
      <w:szCs w:val="24"/>
    </w:rPr>
  </w:style>
  <w:style w:type="paragraph" w:styleId="Title">
    <w:name w:val="Title"/>
    <w:basedOn w:val="Normal"/>
    <w:next w:val="Normal"/>
    <w:link w:val="RubrikChar"/>
    <w:uiPriority w:val="10"/>
    <w:semiHidden/>
    <w:rsid w:val="00B34D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basedOn w:val="DefaultParagraphFont"/>
    <w:link w:val="Title"/>
    <w:uiPriority w:val="10"/>
    <w:semiHidden/>
    <w:rsid w:val="00973354"/>
    <w:rPr>
      <w:rFonts w:ascii="Cambria" w:hAnsi="Cambria"/>
      <w:b/>
      <w:bCs/>
      <w:kern w:val="28"/>
      <w:sz w:val="32"/>
      <w:szCs w:val="32"/>
    </w:rPr>
  </w:style>
  <w:style w:type="character" w:customStyle="1" w:styleId="Rubrik4Char">
    <w:name w:val="Rubrik 4 Char"/>
    <w:basedOn w:val="DefaultParagraphFont"/>
    <w:link w:val="Heading4"/>
    <w:uiPriority w:val="9"/>
    <w:semiHidden/>
    <w:rsid w:val="00973354"/>
    <w:rPr>
      <w:rFonts w:ascii="Calibri" w:hAnsi="Calibri"/>
      <w:b/>
      <w:bCs/>
      <w:sz w:val="28"/>
      <w:szCs w:val="28"/>
    </w:rPr>
  </w:style>
  <w:style w:type="character" w:customStyle="1" w:styleId="Rubrik2Char">
    <w:name w:val="Rubrik 2 Char"/>
    <w:basedOn w:val="DefaultParagraphFont"/>
    <w:link w:val="Heading2"/>
    <w:uiPriority w:val="9"/>
    <w:semiHidden/>
    <w:rsid w:val="00973354"/>
    <w:rPr>
      <w:rFonts w:ascii="Cambria" w:hAnsi="Cambria"/>
      <w:b/>
      <w:bCs/>
      <w:i/>
      <w:iCs/>
      <w:sz w:val="28"/>
      <w:szCs w:val="28"/>
    </w:rPr>
  </w:style>
  <w:style w:type="paragraph" w:styleId="TOC1">
    <w:name w:val="toc 1"/>
    <w:basedOn w:val="RGfaktatext"/>
    <w:next w:val="RGfaktatext"/>
    <w:autoRedefine/>
    <w:uiPriority w:val="39"/>
    <w:semiHidden/>
    <w:unhideWhenUsed/>
    <w:rsid w:val="000A73DC"/>
    <w:pPr>
      <w:tabs>
        <w:tab w:val="right" w:leader="dot" w:pos="7359"/>
      </w:tabs>
      <w:spacing w:before="120" w:after="40"/>
    </w:pPr>
    <w:rPr>
      <w:b/>
      <w:noProof/>
      <w:sz w:val="20"/>
      <w:szCs w:val="20"/>
    </w:rPr>
  </w:style>
  <w:style w:type="paragraph" w:styleId="TOC2">
    <w:name w:val="toc 2"/>
    <w:basedOn w:val="RGfaktatext"/>
    <w:next w:val="RGfaktatext"/>
    <w:autoRedefine/>
    <w:uiPriority w:val="39"/>
    <w:semiHidden/>
    <w:unhideWhenUsed/>
    <w:rsid w:val="000A73DC"/>
    <w:pPr>
      <w:tabs>
        <w:tab w:val="right" w:leader="dot" w:pos="7359"/>
      </w:tabs>
      <w:spacing w:after="40"/>
      <w:ind w:left="278"/>
    </w:pPr>
    <w:rPr>
      <w:noProof/>
      <w:szCs w:val="18"/>
    </w:rPr>
  </w:style>
  <w:style w:type="paragraph" w:customStyle="1" w:styleId="RGadressnamnefternamn">
    <w:name w:val="RG adress_namn efternamn"/>
    <w:next w:val="RGadress"/>
    <w:link w:val="RGadressnamnefternamnChar"/>
    <w:semiHidden/>
    <w:unhideWhenUsed/>
    <w:qFormat/>
    <w:rsid w:val="00391B6F"/>
    <w:rPr>
      <w:rFonts w:ascii="Tahoma" w:hAnsi="Tahoma" w:cs="Tahoma"/>
      <w:b/>
      <w:bCs/>
      <w:color w:val="3C3C3C"/>
      <w:sz w:val="18"/>
    </w:rPr>
  </w:style>
  <w:style w:type="paragraph" w:styleId="BalloonText">
    <w:name w:val="Balloon Text"/>
    <w:basedOn w:val="Normal"/>
    <w:link w:val="BallongtextChar"/>
    <w:uiPriority w:val="99"/>
    <w:semiHidden/>
    <w:rsid w:val="00B34DB5"/>
    <w:rPr>
      <w:rFonts w:ascii="Tahoma" w:hAnsi="Tahoma" w:cs="Tahoma"/>
      <w:sz w:val="16"/>
      <w:szCs w:val="16"/>
    </w:rPr>
  </w:style>
  <w:style w:type="character" w:customStyle="1" w:styleId="RGadressChar">
    <w:name w:val="RG adress Char"/>
    <w:basedOn w:val="DefaultParagraphFont"/>
    <w:link w:val="RGadress"/>
    <w:semiHidden/>
    <w:rsid w:val="00CC418F"/>
    <w:rPr>
      <w:rFonts w:ascii="Tahoma" w:hAnsi="Tahoma" w:cs="Tahoma"/>
      <w:bCs/>
      <w:color w:val="3C3C3C"/>
      <w:sz w:val="18"/>
    </w:rPr>
  </w:style>
  <w:style w:type="character" w:customStyle="1" w:styleId="RGadressnamnefternamnChar">
    <w:name w:val="RG adress_namn efternamn Char"/>
    <w:basedOn w:val="RGadressChar"/>
    <w:link w:val="RGadressnamnefternamn"/>
    <w:semiHidden/>
    <w:rsid w:val="00CC418F"/>
    <w:rPr>
      <w:rFonts w:ascii="Tahoma" w:hAnsi="Tahoma" w:cs="Tahoma"/>
      <w:b/>
      <w:bCs/>
      <w:color w:val="3C3C3C"/>
      <w:sz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73354"/>
    <w:rPr>
      <w:rFonts w:ascii="Tahoma" w:hAnsi="Tahoma" w:cs="Tahoma"/>
      <w:sz w:val="16"/>
      <w:szCs w:val="16"/>
    </w:rPr>
  </w:style>
  <w:style w:type="paragraph" w:styleId="TOCHeading">
    <w:name w:val="TOC Heading"/>
    <w:basedOn w:val="Normal"/>
    <w:next w:val="Normal"/>
    <w:uiPriority w:val="39"/>
    <w:semiHidden/>
    <w:qFormat/>
    <w:rsid w:val="00F14EDD"/>
    <w:rPr>
      <w:rFonts w:ascii="Tahoma" w:hAnsi="Tahoma" w:cs="Tahoma"/>
      <w:b/>
      <w:color w:val="2D2D2D"/>
    </w:rPr>
  </w:style>
  <w:style w:type="paragraph" w:styleId="TOC3">
    <w:name w:val="toc 3"/>
    <w:basedOn w:val="RGfaktatext"/>
    <w:next w:val="RGfaktatext"/>
    <w:autoRedefine/>
    <w:uiPriority w:val="39"/>
    <w:semiHidden/>
    <w:unhideWhenUsed/>
    <w:rsid w:val="000A73DC"/>
    <w:pPr>
      <w:tabs>
        <w:tab w:val="right" w:leader="dot" w:pos="7359"/>
      </w:tabs>
      <w:spacing w:after="40"/>
      <w:ind w:left="482"/>
    </w:pPr>
    <w:rPr>
      <w:noProof/>
      <w:color w:val="000000"/>
      <w:szCs w:val="18"/>
    </w:rPr>
  </w:style>
  <w:style w:type="table" w:styleId="TableGrid">
    <w:name w:val="Table Grid"/>
    <w:basedOn w:val="TableNormal"/>
    <w:uiPriority w:val="59"/>
    <w:rsid w:val="00B3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4DB5"/>
    <w:rPr>
      <w:color w:val="808080"/>
    </w:rPr>
  </w:style>
  <w:style w:type="paragraph" w:customStyle="1" w:styleId="RGtitel">
    <w:name w:val="RG titel"/>
    <w:uiPriority w:val="2"/>
    <w:semiHidden/>
    <w:unhideWhenUsed/>
    <w:rsid w:val="00391B6F"/>
    <w:rPr>
      <w:rFonts w:ascii="Tahoma" w:hAnsi="Tahoma" w:cs="Tahoma"/>
      <w:color w:val="7F7F7F"/>
      <w:sz w:val="24"/>
      <w:szCs w:val="24"/>
    </w:rPr>
  </w:style>
  <w:style w:type="paragraph" w:customStyle="1" w:styleId="Formatmall1">
    <w:name w:val="Formatmall1"/>
    <w:basedOn w:val="RGbrdtext"/>
    <w:semiHidden/>
    <w:rsid w:val="00B34DB5"/>
    <w:pPr>
      <w:numPr>
        <w:numId w:val="1"/>
      </w:numPr>
    </w:pPr>
  </w:style>
  <w:style w:type="paragraph" w:customStyle="1" w:styleId="RGnumreradlista">
    <w:name w:val="RG numrerad lista"/>
    <w:basedOn w:val="RGpunktlista"/>
    <w:uiPriority w:val="1"/>
    <w:rsid w:val="00391B6F"/>
    <w:pPr>
      <w:numPr>
        <w:numId w:val="13"/>
      </w:numPr>
      <w:tabs>
        <w:tab w:val="clear" w:pos="255"/>
        <w:tab w:val="left" w:pos="454"/>
      </w:tabs>
    </w:pPr>
  </w:style>
  <w:style w:type="numbering" w:customStyle="1" w:styleId="Flernivlista">
    <w:name w:val="Flernivålista"/>
    <w:uiPriority w:val="99"/>
    <w:rsid w:val="00455FFC"/>
    <w:pPr>
      <w:numPr>
        <w:numId w:val="3"/>
      </w:numPr>
    </w:pPr>
  </w:style>
  <w:style w:type="numbering" w:customStyle="1" w:styleId="Formatmall2">
    <w:name w:val="Formatmall2"/>
    <w:uiPriority w:val="99"/>
    <w:rsid w:val="00455FFC"/>
    <w:pPr>
      <w:numPr>
        <w:numId w:val="4"/>
      </w:numPr>
    </w:pPr>
  </w:style>
  <w:style w:type="paragraph" w:customStyle="1" w:styleId="RGstreck">
    <w:name w:val="RG streck"/>
    <w:basedOn w:val="RGrubrik4"/>
    <w:uiPriority w:val="2"/>
    <w:rsid w:val="00391B6F"/>
    <w:pPr>
      <w:pBdr>
        <w:bottom w:val="single" w:sz="4" w:space="4" w:color="A6A6A6"/>
      </w:pBdr>
      <w:spacing w:after="280"/>
    </w:pPr>
    <w:rPr>
      <w:iCs/>
      <w:sz w:val="24"/>
      <w:szCs w:val="32"/>
    </w:rPr>
  </w:style>
  <w:style w:type="paragraph" w:customStyle="1" w:styleId="RGrubrikutanfrinnehllsfrteckning">
    <w:name w:val="RG rubrik utanför innehållsförteckning"/>
    <w:basedOn w:val="RGrubrik1"/>
    <w:semiHidden/>
    <w:unhideWhenUsed/>
    <w:rsid w:val="006D78F3"/>
    <w:pPr>
      <w:keepNext w:val="0"/>
      <w:outlineLvl w:val="9"/>
    </w:pPr>
    <w:rPr>
      <w:rFonts w:cs="Times New Roman"/>
      <w:bCs w:val="0"/>
      <w:kern w:val="0"/>
      <w:sz w:val="32"/>
      <w:szCs w:val="32"/>
    </w:rPr>
  </w:style>
  <w:style w:type="paragraph" w:styleId="FootnoteText">
    <w:name w:val="footnote text"/>
    <w:basedOn w:val="Normal"/>
    <w:link w:val="FotnotstextChar"/>
    <w:uiPriority w:val="99"/>
    <w:semiHidden/>
    <w:rsid w:val="00F14EDD"/>
    <w:rPr>
      <w:rFonts w:ascii="Tahoma" w:hAnsi="Tahoma" w:eastAsiaTheme="minorHAnsi" w:cstheme="minorBidi"/>
      <w:sz w:val="14"/>
      <w:szCs w:val="20"/>
      <w:lang w:eastAsia="en-US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F14EDD"/>
    <w:rPr>
      <w:rFonts w:ascii="Tahoma" w:hAnsi="Tahoma" w:eastAsiaTheme="minorHAnsi" w:cstheme="minorBidi"/>
      <w:sz w:val="14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F14EDD"/>
    <w:rPr>
      <w:vertAlign w:val="superscript"/>
    </w:rPr>
  </w:style>
  <w:style w:type="paragraph" w:customStyle="1" w:styleId="Allmntstyckeformat">
    <w:name w:val="[Allmänt styckeformat]"/>
    <w:basedOn w:val="Normal"/>
    <w:uiPriority w:val="99"/>
    <w:rsid w:val="00E56621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</w:rPr>
  </w:style>
  <w:style w:type="paragraph" w:customStyle="1" w:styleId="RGtabellrubrik">
    <w:name w:val="RG tabellrubrik"/>
    <w:basedOn w:val="RGfaktatext"/>
    <w:uiPriority w:val="2"/>
    <w:rsid w:val="00391B6F"/>
    <w:rPr>
      <w:b/>
    </w:rPr>
  </w:style>
  <w:style w:type="paragraph" w:customStyle="1" w:styleId="RGrubrik4">
    <w:name w:val="RG rubrik 4"/>
    <w:basedOn w:val="RGfaktatext"/>
    <w:next w:val="RGbrdtext"/>
    <w:uiPriority w:val="3"/>
    <w:semiHidden/>
    <w:unhideWhenUsed/>
    <w:rsid w:val="00391B6F"/>
    <w:pPr>
      <w:autoSpaceDE w:val="0"/>
      <w:autoSpaceDN w:val="0"/>
      <w:adjustRightInd w:val="0"/>
      <w:spacing w:after="40" w:line="240" w:lineRule="auto"/>
      <w:textAlignment w:val="center"/>
    </w:pPr>
    <w:rPr>
      <w:bCs/>
      <w:kern w:val="36"/>
      <w:sz w:val="20"/>
      <w:szCs w:val="20"/>
    </w:rPr>
  </w:style>
  <w:style w:type="paragraph" w:customStyle="1" w:styleId="RGrubrik5">
    <w:name w:val="RG rubrik 5"/>
    <w:basedOn w:val="RGrubrik4"/>
    <w:next w:val="RGbrdtext"/>
    <w:uiPriority w:val="4"/>
    <w:unhideWhenUsed/>
    <w:rsid w:val="00391B6F"/>
    <w:rPr>
      <w:b/>
      <w:color w:val="3C3C3C"/>
      <w:sz w:val="18"/>
      <w:szCs w:val="18"/>
    </w:rPr>
  </w:style>
  <w:style w:type="paragraph" w:customStyle="1" w:styleId="RGrubrik6">
    <w:name w:val="RG rubrik 6"/>
    <w:basedOn w:val="RGrubrik4"/>
    <w:next w:val="RGbrdtext"/>
    <w:uiPriority w:val="4"/>
    <w:semiHidden/>
    <w:unhideWhenUsed/>
    <w:rsid w:val="00391B6F"/>
    <w:rPr>
      <w:sz w:val="18"/>
      <w:szCs w:val="18"/>
    </w:rPr>
  </w:style>
  <w:style w:type="paragraph" w:customStyle="1" w:styleId="RGrubrik7">
    <w:name w:val="RG rubrik 7"/>
    <w:basedOn w:val="RGrubrik4"/>
    <w:next w:val="RGbrdtext"/>
    <w:uiPriority w:val="4"/>
    <w:semiHidden/>
    <w:unhideWhenUsed/>
    <w:rsid w:val="00391B6F"/>
    <w:rPr>
      <w:i/>
      <w:sz w:val="18"/>
    </w:rPr>
  </w:style>
  <w:style w:type="paragraph" w:customStyle="1" w:styleId="RGsidfotfet">
    <w:name w:val="RG sidfot fet"/>
    <w:basedOn w:val="RGsidfot"/>
    <w:uiPriority w:val="2"/>
    <w:semiHidden/>
    <w:unhideWhenUsed/>
    <w:rsid w:val="00391B6F"/>
    <w:rPr>
      <w:b/>
    </w:rPr>
  </w:style>
  <w:style w:type="paragraph" w:customStyle="1" w:styleId="RGtitelfethger">
    <w:name w:val="RG titel fet höger"/>
    <w:uiPriority w:val="2"/>
    <w:semiHidden/>
    <w:unhideWhenUsed/>
    <w:rsid w:val="00391B6F"/>
    <w:pPr>
      <w:jc w:val="right"/>
    </w:pPr>
    <w:rPr>
      <w:rFonts w:ascii="Tahoma" w:hAnsi="Tahoma" w:cs="Tahoma"/>
      <w:b/>
      <w:color w:val="505050"/>
      <w:sz w:val="28"/>
      <w:szCs w:val="30"/>
    </w:rPr>
  </w:style>
  <w:style w:type="paragraph" w:customStyle="1" w:styleId="RGfaktatextpunktlista">
    <w:name w:val="RG faktatext punktlista"/>
    <w:basedOn w:val="RGfaktatext"/>
    <w:qFormat/>
    <w:rsid w:val="00AB094F"/>
    <w:pPr>
      <w:numPr>
        <w:numId w:val="7"/>
      </w:numPr>
      <w:autoSpaceDE w:val="0"/>
      <w:autoSpaceDN w:val="0"/>
      <w:adjustRightInd w:val="0"/>
      <w:spacing w:after="60" w:line="264" w:lineRule="auto"/>
      <w:ind w:left="227" w:hanging="227"/>
      <w:textAlignment w:val="center"/>
    </w:pPr>
  </w:style>
  <w:style w:type="paragraph" w:customStyle="1" w:styleId="RGHuvudrubrik0">
    <w:name w:val="RG Huvudrubrik"/>
    <w:basedOn w:val="RGrubrik1"/>
    <w:next w:val="RGbrdtext"/>
    <w:qFormat/>
    <w:rsid w:val="00017626"/>
    <w:rPr>
      <w:sz w:val="40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ocpoint.gotland.se/Document/Document?DocumentNumber=6652" TargetMode="External" /><Relationship Id="rId6" Type="http://schemas.openxmlformats.org/officeDocument/2006/relationships/hyperlink" Target="mailto:takecareehalsamit@gotland.se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Relationship Id="rId2" Type="http://schemas.openxmlformats.org/officeDocument/2006/relationships/hyperlink" Target="mailto:regiongotland@gotland.se" TargetMode="External" /><Relationship Id="rId3" Type="http://schemas.openxmlformats.org/officeDocument/2006/relationships/hyperlink" Target="http://www.gotland.se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Relationship Id="rId2" Type="http://schemas.openxmlformats.org/officeDocument/2006/relationships/hyperlink" Target="mailto:regiongotland@gotland.se" TargetMode="External" /><Relationship Id="rId3" Type="http://schemas.openxmlformats.org/officeDocument/2006/relationships/hyperlink" Target="http://www.gotland.se" TargetMode="External" /></Relationships>
</file>

<file path=word/theme/theme1.xml><?xml version="1.0" encoding="utf-8"?>
<a:theme xmlns:a="http://schemas.openxmlformats.org/drawingml/2006/main" name="RegionGotland">
  <a:themeElements>
    <a:clrScheme name="RegionGotlandFarger">
      <a:dk1>
        <a:srgbClr val="7F7F7F"/>
      </a:dk1>
      <a:lt1>
        <a:srgbClr val="FFFFFF"/>
      </a:lt1>
      <a:dk2>
        <a:srgbClr val="464646"/>
      </a:dk2>
      <a:lt2>
        <a:srgbClr val="DCDCDC"/>
      </a:lt2>
      <a:accent1>
        <a:srgbClr val="009FE3"/>
      </a:accent1>
      <a:accent2>
        <a:srgbClr val="B2B2B2"/>
      </a:accent2>
      <a:accent3>
        <a:srgbClr val="E30613"/>
      </a:accent3>
      <a:accent4>
        <a:srgbClr val="95C11F"/>
      </a:accent4>
      <a:accent5>
        <a:srgbClr val="F89B00"/>
      </a:accent5>
      <a:accent6>
        <a:srgbClr val="A2007D"/>
      </a:accent6>
      <a:hlink>
        <a:srgbClr val="0074A5"/>
      </a:hlink>
      <a:folHlink>
        <a:srgbClr val="9B293C"/>
      </a:folHlink>
    </a:clrScheme>
    <a:fontScheme name="RegionGotlandPPT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/>
      <a:bodyPr vert="horz" lIns="0" tIns="0" rIns="0" bIns="0" rtlCol="0" anchor="b" anchorCtr="0">
        <a:normAutofit/>
      </a:bodyPr>
      <a:lstStyle>
        <a:defPPr marL="0" marR="0" indent="0" algn="l" defTabSz="914400" rtl="0" eaLnBrk="1" fontAlgn="auto" latinLnBrk="0" hangingPunct="1">
          <a:lnSpc>
            <a:spcPct val="100000"/>
          </a:lnSpc>
          <a:spcBef>
            <a:spcPct val="0"/>
          </a:spcBef>
          <a:spcAft>
            <a:spcPts val="0"/>
          </a:spcAft>
          <a:buClrTx/>
          <a:buSzTx/>
          <a:buFontTx/>
          <a:buNone/>
          <a:tabLst/>
          <a:defRPr kumimoji="0" sz="1050" b="0" i="0" u="none" strike="noStrike" kern="1200" cap="none" spc="0" normalizeH="0" baseline="0" noProof="0" dirty="0" smtClean="0">
            <a:ln>
              <a:noFill/>
            </a:ln>
            <a:solidFill>
              <a:schemeClr val="tx1"/>
            </a:solidFill>
            <a:effectLst/>
            <a:uLnTx/>
            <a:uFillTx/>
            <a:latin typeface="+mj-lt"/>
            <a:ea typeface="+mj-ea"/>
            <a:cs typeface="+mj-cs"/>
          </a:defRPr>
        </a:defPPr>
      </a:lstStyle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407F6-6392-4F8F-99A1-7139FB94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DEF899FF</Template>
  <TotalTime>25</TotalTime>
  <Pages>1</Pages>
  <Words>186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Rutin</vt:lpstr>
      <vt:lpstr>Ta facing exero eugait eugait, quisl et lorperit lum quis at, velit alit, qui bla feumsandre ex esent et vel ipsum er se mod e</vt:lpstr>
    </vt:vector>
  </TitlesOfParts>
  <Company>Gotlands Kommun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</dc:title>
  <dc:creator>yaan00</dc:creator>
  <cp:lastModifiedBy>Ylva Ahlgren</cp:lastModifiedBy>
  <cp:revision>9</cp:revision>
  <cp:lastPrinted>2014-12-18T09:37:00Z</cp:lastPrinted>
  <dcterms:created xsi:type="dcterms:W3CDTF">2015-11-25T12:29:00Z</dcterms:created>
  <dcterms:modified xsi:type="dcterms:W3CDTF">2020-02-11T13:05:00Z</dcterms:modified>
  <cp:category>[Förvaltning]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filetime>2026-08-07T00:00:00Z</vt:filetime>
  </property>
  <property fmtid="{D5CDD505-2E9C-101B-9397-08002B2CF9AE}" pid="3" name="ArchivedDescription">
    <vt:lpwstr/>
  </property>
  <property fmtid="{D5CDD505-2E9C-101B-9397-08002B2CF9AE}" pid="4" name="ChangeDescription">
    <vt:lpwstr>uppdatering
</vt:lpwstr>
  </property>
  <property fmtid="{D5CDD505-2E9C-101B-9397-08002B2CF9AE}" pid="5" name="CreateDate">
    <vt:filetime>2017-09-06T15:09:16Z</vt:filetime>
  </property>
  <property fmtid="{D5CDD505-2E9C-101B-9397-08002B2CF9AE}" pid="6" name="Creator">
    <vt:lpwstr>Ylva Ahlgren</vt:lpwstr>
  </property>
  <property fmtid="{D5CDD505-2E9C-101B-9397-08002B2CF9AE}" pid="7" name="DocumentType">
    <vt:lpwstr>Blankett</vt:lpwstr>
  </property>
  <property fmtid="{D5CDD505-2E9C-101B-9397-08002B2CF9AE}" pid="8" name="Draft">
    <vt:i4>0</vt:i4>
  </property>
  <property fmtid="{D5CDD505-2E9C-101B-9397-08002B2CF9AE}" pid="9" name="IsCheckedOut">
    <vt:bool>false</vt:bool>
  </property>
  <property fmtid="{D5CDD505-2E9C-101B-9397-08002B2CF9AE}" pid="10" name="IsPublished">
    <vt:bool>true</vt:bool>
  </property>
  <property fmtid="{D5CDD505-2E9C-101B-9397-08002B2CF9AE}" pid="11" name="Metadata...ange ämnesområde">
    <vt:lpwstr/>
  </property>
  <property fmtid="{D5CDD505-2E9C-101B-9397-08002B2CF9AE}" pid="12" name="Metadata...underval ämnesområde">
    <vt:lpwstr/>
  </property>
  <property fmtid="{D5CDD505-2E9C-101B-9397-08002B2CF9AE}" pid="13" name="MetadataDokument ska bevaras (arkiveras)">
    <vt:lpwstr>False</vt:lpwstr>
  </property>
  <property fmtid="{D5CDD505-2E9C-101B-9397-08002B2CF9AE}" pid="14" name="MetadataDokument till gotland.se eller Självserviceportalen">
    <vt:lpwstr>True</vt:lpwstr>
  </property>
  <property fmtid="{D5CDD505-2E9C-101B-9397-08002B2CF9AE}" pid="15" name="MetadataEnhet">
    <vt:lpwstr> TakeCare</vt:lpwstr>
  </property>
  <property fmtid="{D5CDD505-2E9C-101B-9397-08002B2CF9AE}" pid="16" name="MetadataEv. webbadress/info gotland.se">
    <vt:lpwstr/>
  </property>
  <property fmtid="{D5CDD505-2E9C-101B-9397-08002B2CF9AE}" pid="17" name="MetadataFaktagranskare">
    <vt:lpwstr/>
  </property>
  <property fmtid="{D5CDD505-2E9C-101B-9397-08002B2CF9AE}" pid="18" name="MetadataFritext/Sökord">
    <vt:lpwstr/>
  </property>
  <property fmtid="{D5CDD505-2E9C-101B-9397-08002B2CF9AE}" pid="19" name="MetadataFörfattare">
    <vt:lpwstr>Charlotte Hägerstrand, Eva Österlin</vt:lpwstr>
  </property>
  <property fmtid="{D5CDD505-2E9C-101B-9397-08002B2CF9AE}" pid="20" name="MetadataFörvaltning">
    <vt:lpwstr>Hälso- och sjukvårdsförvaltningen HSF</vt:lpwstr>
  </property>
  <property fmtid="{D5CDD505-2E9C-101B-9397-08002B2CF9AE}" pid="21" name="MetadataTjänster">
    <vt:lpwstr/>
  </property>
  <property fmtid="{D5CDD505-2E9C-101B-9397-08002B2CF9AE}" pid="22" name="MetadataUppdrag">
    <vt:lpwstr>Blanketter</vt:lpwstr>
  </property>
  <property fmtid="{D5CDD505-2E9C-101B-9397-08002B2CF9AE}" pid="23" name="MetadataVerksamhet/Avdelning">
    <vt:lpwstr>eHälsa/MIT</vt:lpwstr>
  </property>
  <property fmtid="{D5CDD505-2E9C-101B-9397-08002B2CF9AE}" pid="24" name="MetadataVälj förvaltning...">
    <vt:lpwstr>Hälso- och sjukvårdsförvaltningen HSF</vt:lpwstr>
  </property>
  <property fmtid="{D5CDD505-2E9C-101B-9397-08002B2CF9AE}" pid="25" name="MetadataW3D3 ärendenummer">
    <vt:lpwstr/>
  </property>
  <property fmtid="{D5CDD505-2E9C-101B-9397-08002B2CF9AE}" pid="26" name="MetadataÄgare">
    <vt:lpwstr>Charlotte Hägerstrand</vt:lpwstr>
  </property>
  <property fmtid="{D5CDD505-2E9C-101B-9397-08002B2CF9AE}" pid="27" name="MetadataÄr dokumentet för förtroendevalda politiker?">
    <vt:lpwstr>Nej</vt:lpwstr>
  </property>
  <property fmtid="{D5CDD505-2E9C-101B-9397-08002B2CF9AE}" pid="28" name="MetadataÖvergripande nivå">
    <vt:lpwstr>Förvaltningsövergripande dokument</vt:lpwstr>
  </property>
  <property fmtid="{D5CDD505-2E9C-101B-9397-08002B2CF9AE}" pid="29" name="Number">
    <vt:lpwstr>10872</vt:lpwstr>
  </property>
  <property fmtid="{D5CDD505-2E9C-101B-9397-08002B2CF9AE}" pid="30" name="Prefix">
    <vt:lpwstr>BLA</vt:lpwstr>
  </property>
  <property fmtid="{D5CDD505-2E9C-101B-9397-08002B2CF9AE}" pid="31" name="PublishDate">
    <vt:filetime>2025-03-25T11:24:03Z</vt:filetime>
  </property>
  <property fmtid="{D5CDD505-2E9C-101B-9397-08002B2CF9AE}" pid="32" name="RoleDistributör">
    <vt:lpwstr/>
  </property>
  <property fmtid="{D5CDD505-2E9C-101B-9397-08002B2CF9AE}" pid="33" name="RoleFaktagranskare">
    <vt:lpwstr/>
  </property>
  <property fmtid="{D5CDD505-2E9C-101B-9397-08002B2CF9AE}" pid="34" name="RoleFormer distributor role (From 2016.03 update)">
    <vt:lpwstr/>
  </property>
  <property fmtid="{D5CDD505-2E9C-101B-9397-08002B2CF9AE}" pid="35" name="RoleFörfattare">
    <vt:lpwstr>Charlotte Hägerstrand, Eva Österlin</vt:lpwstr>
  </property>
  <property fmtid="{D5CDD505-2E9C-101B-9397-08002B2CF9AE}" pid="36" name="RoleFörtroendevalda">
    <vt:lpwstr/>
  </property>
  <property fmtid="{D5CDD505-2E9C-101B-9397-08002B2CF9AE}" pid="37" name="RoleSkapare">
    <vt:lpwstr>Ylva Ahlgren</vt:lpwstr>
  </property>
  <property fmtid="{D5CDD505-2E9C-101B-9397-08002B2CF9AE}" pid="38" name="RoleÄgare">
    <vt:lpwstr>Charlotte Hägerstrand</vt:lpwstr>
  </property>
  <property fmtid="{D5CDD505-2E9C-101B-9397-08002B2CF9AE}" pid="39" name="SecurityLevel">
    <vt:i4>1</vt:i4>
  </property>
  <property fmtid="{D5CDD505-2E9C-101B-9397-08002B2CF9AE}" pid="40" name="Title">
    <vt:lpwstr>Beställning av tillägg/ändringar i TakeCare</vt:lpwstr>
  </property>
  <property fmtid="{D5CDD505-2E9C-101B-9397-08002B2CF9AE}" pid="41" name="Version">
    <vt:i4>7</vt:i4>
  </property>
</Properties>
</file>