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TableGrid"/>
        <w:tblW w:w="8091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33"/>
        <w:gridCol w:w="3858"/>
      </w:tblGrid>
      <w:tr w14:paraId="14629157" w14:textId="77777777" w:rsidTr="006900C3">
        <w:tblPrEx>
          <w:tblW w:w="8091" w:type="dxa"/>
          <w:tblInd w:w="11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125"/>
        </w:trPr>
        <w:tc>
          <w:tcPr>
            <w:tcW w:w="4233" w:type="dxa"/>
          </w:tcPr>
          <w:p w:rsidR="000247BE" w:rsidRPr="00C104FE" w:rsidP="00C104FE" w14:paraId="224D5C20" w14:textId="77777777">
            <w:pPr>
              <w:pStyle w:val="RGadress"/>
            </w:pPr>
          </w:p>
        </w:tc>
        <w:tc>
          <w:tcPr>
            <w:tcW w:w="3858" w:type="dxa"/>
          </w:tcPr>
          <w:p w:rsidR="00C03BAD" w:rsidRPr="004249FB" w:rsidP="00C104FE" w14:paraId="0CD3FC30" w14:textId="3A367F61">
            <w:pPr>
              <w:pStyle w:val="RGadress"/>
              <w:rPr>
                <w:b/>
              </w:rPr>
            </w:pPr>
            <w:r>
              <w:rPr>
                <w:b/>
              </w:rPr>
              <w:t>Sänds till</w:t>
            </w:r>
          </w:p>
          <w:p w:rsidR="005876A3" w:rsidP="00C104FE" w14:paraId="36394B4C" w14:textId="77777777">
            <w:pPr>
              <w:pStyle w:val="RGadress"/>
            </w:pPr>
            <w:r>
              <w:t>Region Gotland</w:t>
            </w:r>
          </w:p>
          <w:p w:rsidR="005876A3" w:rsidP="00C104FE" w14:paraId="56BC4D92" w14:textId="77777777">
            <w:pPr>
              <w:pStyle w:val="RGadress"/>
            </w:pPr>
            <w:r>
              <w:t>Socialförvaltningen</w:t>
            </w:r>
          </w:p>
          <w:p w:rsidR="004249FB" w:rsidP="00C104FE" w14:paraId="3B7E78A2" w14:textId="64DDF1EA">
            <w:pPr>
              <w:pStyle w:val="RGadress"/>
            </w:pPr>
            <w:r>
              <w:t>Att: Carina Vestergren Larsson</w:t>
            </w:r>
          </w:p>
          <w:p w:rsidR="004249FB" w:rsidP="004249FB" w14:paraId="150A9E1C" w14:textId="77777777">
            <w:pPr>
              <w:pStyle w:val="RGadress"/>
            </w:pPr>
            <w:r>
              <w:t>621 81 Visby</w:t>
            </w:r>
          </w:p>
          <w:p w:rsidR="005876A3" w:rsidP="004249FB" w14:paraId="720EBB5B" w14:textId="77777777">
            <w:pPr>
              <w:pStyle w:val="RGadress"/>
            </w:pPr>
            <w:r>
              <w:t xml:space="preserve">Alt: </w:t>
            </w:r>
          </w:p>
          <w:p w:rsidR="005876A3" w:rsidRPr="00C104FE" w:rsidP="004249FB" w14:paraId="7DE6A55B" w14:textId="71CA1EDB">
            <w:pPr>
              <w:pStyle w:val="RGadress"/>
            </w:pPr>
            <w:r>
              <w:t>e-post: carina.vestergren-larsson@gotland.se</w:t>
            </w:r>
          </w:p>
        </w:tc>
      </w:tr>
    </w:tbl>
    <w:p w:rsidR="005876A3" w:rsidRPr="005876A3" w:rsidP="005876A3" w14:paraId="0AFF27FB" w14:textId="77777777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:rsidR="009A7620" w:rsidP="005876A3" w14:paraId="3EF34ABE" w14:textId="63B6D4C6">
      <w:pPr>
        <w:pStyle w:val="RGbrdtext"/>
      </w:pPr>
      <w:r w:rsidRPr="005876A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Ansökan om förändring gällande avtal LOV Hemtjänst (SON 2020/</w:t>
      </w:r>
      <w:r w:rsidRPr="005876A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227)-</w:t>
      </w:r>
      <w:r w:rsidRPr="005876A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 xml:space="preserve"> kapacitetstak, hemtjänstområde eller inom hemtjänst LOV</w:t>
      </w:r>
    </w:p>
    <w:p w:rsidR="00126A52" w:rsidP="005A79ED" w14:paraId="3DCD5F13" w14:textId="780D8A71">
      <w:pPr>
        <w:pStyle w:val="RGfaktatext"/>
      </w:pPr>
    </w:p>
    <w:p w:rsidR="005876A3" w:rsidRPr="005876A3" w:rsidP="005876A3" w14:paraId="58FE3D19" w14:textId="77777777">
      <w:pPr>
        <w:pStyle w:val="RGfaktatext"/>
      </w:pPr>
    </w:p>
    <w:p w:rsidR="005876A3" w:rsidRPr="005876A3" w:rsidP="005876A3" w14:paraId="2C7AD69A" w14:textId="4E82A315">
      <w:pPr>
        <w:pStyle w:val="RGfaktatext"/>
        <w:rPr>
          <w:sz w:val="20"/>
          <w:szCs w:val="20"/>
        </w:rPr>
      </w:pPr>
      <w:r w:rsidRPr="005876A3">
        <w:rPr>
          <w:b/>
          <w:bCs/>
          <w:sz w:val="20"/>
          <w:szCs w:val="20"/>
        </w:rPr>
        <w:t xml:space="preserve">Information – Ändring av hemtjänstområde </w:t>
      </w:r>
    </w:p>
    <w:p w:rsidR="005876A3" w:rsidRPr="005876A3" w:rsidP="005876A3" w14:paraId="7F87A8B5" w14:textId="77777777">
      <w:pPr>
        <w:pStyle w:val="RGfaktatext"/>
      </w:pPr>
      <w:r w:rsidRPr="005876A3">
        <w:t xml:space="preserve">Leverantören har möjlighet att under avtalsperioden ansöka om att utöka sitt avtal med ett eller flera områden. Utökning sker enligt överenskommelse. </w:t>
      </w:r>
    </w:p>
    <w:p w:rsidR="005876A3" w:rsidRPr="005876A3" w:rsidP="005876A3" w14:paraId="126034FF" w14:textId="77777777">
      <w:pPr>
        <w:pStyle w:val="RGfaktatext"/>
      </w:pPr>
      <w:r w:rsidRPr="005876A3">
        <w:t xml:space="preserve">Uppsägning av ett eller flera hemtjänstområden sker med tre månaders uppsägningstid. </w:t>
      </w:r>
    </w:p>
    <w:p w:rsidR="005876A3" w:rsidRPr="005876A3" w:rsidP="005876A3" w14:paraId="0FDDDD40" w14:textId="77777777">
      <w:pPr>
        <w:pStyle w:val="RGfaktatext"/>
        <w:rPr>
          <w:b/>
          <w:bCs/>
          <w:sz w:val="20"/>
          <w:szCs w:val="20"/>
        </w:rPr>
      </w:pPr>
      <w:r w:rsidRPr="005876A3">
        <w:rPr>
          <w:b/>
          <w:bCs/>
          <w:sz w:val="20"/>
          <w:szCs w:val="20"/>
        </w:rPr>
        <w:t xml:space="preserve">Information – förändring av kapacitetstak </w:t>
      </w:r>
    </w:p>
    <w:p w:rsidR="005876A3" w:rsidRPr="005876A3" w:rsidP="005876A3" w14:paraId="4D7DA615" w14:textId="77777777">
      <w:pPr>
        <w:pStyle w:val="RGfaktatext"/>
      </w:pPr>
      <w:r w:rsidRPr="005876A3">
        <w:t xml:space="preserve">Leverantören har möjlighet att under avtalsperioden anmäla förändrat kapacitetstak till socialförvaltningen. </w:t>
      </w:r>
    </w:p>
    <w:p w:rsidR="005876A3" w:rsidRPr="005876A3" w:rsidP="005876A3" w14:paraId="6859588E" w14:textId="77777777">
      <w:pPr>
        <w:pStyle w:val="RGfaktatext"/>
      </w:pPr>
      <w:r w:rsidRPr="005876A3">
        <w:t xml:space="preserve">Utökningar av kapacitetstaket träder i kraft vid första månadsskiftet efter anmälan. Minskningar av kapacitetstaket träder i kraft vid första månadsskiftet två månader efter anmälan. </w:t>
      </w:r>
    </w:p>
    <w:p w:rsidR="005876A3" w:rsidRPr="005876A3" w:rsidP="005876A3" w14:paraId="46A73320" w14:textId="77777777">
      <w:pPr>
        <w:pStyle w:val="RGfaktatext"/>
      </w:pPr>
      <w:r w:rsidRPr="005876A3">
        <w:t xml:space="preserve">Förändringar av kapacitetstak får ske högst var tredje månad. </w:t>
      </w:r>
    </w:p>
    <w:p w:rsidR="005876A3" w:rsidRPr="005876A3" w:rsidP="005876A3" w14:paraId="17612FEA" w14:textId="77777777">
      <w:pPr>
        <w:pStyle w:val="RGfaktatext"/>
      </w:pPr>
      <w:r w:rsidRPr="005876A3">
        <w:t xml:space="preserve">Leverantören ska meddela socialförvaltningens avtalscontroller när man uppnått 90 % av sitt kapacitetstak. </w:t>
      </w:r>
    </w:p>
    <w:p w:rsidR="005876A3" w:rsidRPr="005876A3" w:rsidP="005876A3" w14:paraId="0677DCF5" w14:textId="77777777">
      <w:pPr>
        <w:pStyle w:val="RGfaktatext"/>
      </w:pPr>
      <w:r w:rsidRPr="005876A3">
        <w:rPr>
          <w:b/>
          <w:bCs/>
        </w:rPr>
        <w:t xml:space="preserve">Information – ickevalsalternativ </w:t>
      </w:r>
    </w:p>
    <w:p w:rsidR="005876A3" w:rsidP="005876A3" w14:paraId="3F645847" w14:textId="77777777">
      <w:pPr>
        <w:pStyle w:val="RGfaktatext"/>
      </w:pPr>
      <w:r w:rsidRPr="005876A3">
        <w:t xml:space="preserve">Leverantör som vill förändra sitt deltagande i ickevalsalternativ ska anmäla detta till socialförvaltningens avtalscontroller. Förändringar träder i kraft vid första månadsskiftet två månader efter anmälan. </w:t>
      </w:r>
    </w:p>
    <w:p w:rsidR="00547B24" w:rsidRPr="005876A3" w:rsidP="005876A3" w14:paraId="4CBFC809" w14:textId="77777777">
      <w:pPr>
        <w:pStyle w:val="RGfaktatext"/>
      </w:pPr>
    </w:p>
    <w:p w:rsidR="005876A3" w:rsidP="005876A3" w14:paraId="1AA0E2A5" w14:textId="079B7B41">
      <w:pPr>
        <w:pStyle w:val="RGfaktatext"/>
      </w:pPr>
      <w:r w:rsidRPr="005876A3">
        <w:rPr>
          <w:b/>
          <w:bCs/>
        </w:rPr>
        <w:t xml:space="preserve">OBS: </w:t>
      </w:r>
      <w:r w:rsidRPr="005876A3">
        <w:t>Denna blankett, när den är godkänd, ses som en skriftlig ändring av avtalet ”LOV Hemtjänst Region Gotland (SON 2020/227)” i de delar där kapacitetstak, hemtjänstområde och ickevalsalternativ regleras.</w:t>
      </w:r>
    </w:p>
    <w:p w:rsidR="00547B24" w:rsidRPr="00547B24" w:rsidP="00547B24" w14:paraId="12AD529E" w14:textId="77777777">
      <w:pPr>
        <w:pStyle w:val="RGfaktatext"/>
      </w:pPr>
    </w:p>
    <w:p w:rsidR="0063161D" w:rsidP="00547B24" w14:paraId="0AC5373E" w14:textId="2A2E7974">
      <w:pPr>
        <w:pStyle w:val="RGfaktatext"/>
        <w:numPr>
          <w:ilvl w:val="0"/>
          <w:numId w:val="32"/>
        </w:numPr>
        <w:rPr>
          <w:b/>
          <w:bCs/>
        </w:rPr>
      </w:pPr>
      <w:r w:rsidRPr="00547B24">
        <w:rPr>
          <w:b/>
          <w:bCs/>
        </w:rPr>
        <w:t>Uppgifter om företag (* Obligatoriska uppgifter, måste fyllas i)</w:t>
      </w:r>
    </w:p>
    <w:tbl>
      <w:tblPr>
        <w:tblStyle w:val="TableGrid"/>
        <w:tblW w:w="0" w:type="auto"/>
        <w:tblInd w:w="60" w:type="dxa"/>
        <w:tblLook w:val="04A0"/>
      </w:tblPr>
      <w:tblGrid>
        <w:gridCol w:w="3679"/>
        <w:gridCol w:w="3680"/>
      </w:tblGrid>
      <w:tr w14:paraId="1631FB04" w14:textId="77777777" w:rsidTr="00547B24">
        <w:tblPrEx>
          <w:tblW w:w="0" w:type="auto"/>
          <w:tblInd w:w="60" w:type="dxa"/>
          <w:tblLook w:val="04A0"/>
        </w:tblPrEx>
        <w:tc>
          <w:tcPr>
            <w:tcW w:w="3679" w:type="dxa"/>
          </w:tcPr>
          <w:p w:rsidR="00547B24" w:rsidP="00547B24" w14:paraId="3FB916BA" w14:textId="77777777">
            <w:pPr>
              <w:pStyle w:val="RGfaktatext"/>
              <w:rPr>
                <w:b/>
                <w:bCs/>
              </w:rPr>
            </w:pPr>
            <w:r>
              <w:rPr>
                <w:b/>
                <w:bCs/>
              </w:rPr>
              <w:t>Företagets namn</w:t>
            </w:r>
          </w:p>
          <w:sdt>
            <w:sdtPr>
              <w:rPr>
                <w:b/>
                <w:bCs/>
              </w:rPr>
              <w:id w:val="-2070180161"/>
              <w:placeholder>
                <w:docPart w:val="725C7ECC280D446D9AF8E67BD83910A3"/>
              </w:placeholder>
              <w:showingPlcHdr/>
              <w:richText/>
            </w:sdtPr>
            <w:sdtContent>
              <w:p w:rsidR="00547B24" w:rsidP="00547B24" w14:paraId="3CE96B38" w14:textId="77462B61">
                <w:pPr>
                  <w:pStyle w:val="RGfaktatext"/>
                  <w:rPr>
                    <w:b/>
                    <w:bCs/>
                  </w:rPr>
                </w:pPr>
                <w:r w:rsidRPr="006E438C">
                  <w:rPr>
                    <w:rStyle w:val="PlaceholderText"/>
                  </w:rPr>
                  <w:t>Klicka eller tryck här för att ange text.</w:t>
                </w:r>
              </w:p>
            </w:sdtContent>
          </w:sdt>
        </w:tc>
        <w:tc>
          <w:tcPr>
            <w:tcW w:w="3680" w:type="dxa"/>
          </w:tcPr>
          <w:p w:rsidR="00547B24" w:rsidP="00547B24" w14:paraId="1AC19C88" w14:textId="77777777">
            <w:pPr>
              <w:pStyle w:val="RGfaktatext"/>
              <w:rPr>
                <w:b/>
                <w:bCs/>
              </w:rPr>
            </w:pPr>
            <w:r>
              <w:rPr>
                <w:b/>
                <w:bCs/>
              </w:rPr>
              <w:t>Organisationsnummer</w:t>
            </w:r>
          </w:p>
          <w:sdt>
            <w:sdtPr>
              <w:rPr>
                <w:b/>
                <w:bCs/>
              </w:rPr>
              <w:id w:val="1887290992"/>
              <w:placeholder>
                <w:docPart w:val="9BC23A7F2A9E4AA39CB7B0B0730970AF"/>
              </w:placeholder>
              <w:showingPlcHdr/>
              <w:richText/>
            </w:sdtPr>
            <w:sdtContent>
              <w:p w:rsidR="00547B24" w:rsidP="00547B24" w14:paraId="61C32366" w14:textId="11131EE6">
                <w:pPr>
                  <w:pStyle w:val="RGfaktatext"/>
                  <w:rPr>
                    <w:b/>
                    <w:bCs/>
                  </w:rPr>
                </w:pPr>
                <w:r w:rsidRPr="006E438C">
                  <w:rPr>
                    <w:rStyle w:val="PlaceholderText"/>
                  </w:rPr>
                  <w:t>Klicka eller tryck här för att ange text.</w:t>
                </w:r>
              </w:p>
            </w:sdtContent>
          </w:sdt>
        </w:tc>
      </w:tr>
      <w:tr w14:paraId="3CE2DEB2" w14:textId="77777777" w:rsidTr="00547B24">
        <w:tblPrEx>
          <w:tblW w:w="0" w:type="auto"/>
          <w:tblInd w:w="60" w:type="dxa"/>
          <w:tblLook w:val="04A0"/>
        </w:tblPrEx>
        <w:tc>
          <w:tcPr>
            <w:tcW w:w="3679" w:type="dxa"/>
          </w:tcPr>
          <w:p w:rsidR="00547B24" w:rsidP="00547B24" w14:paraId="4AD7E62C" w14:textId="77777777">
            <w:pPr>
              <w:pStyle w:val="RGfaktatext"/>
              <w:rPr>
                <w:b/>
                <w:bCs/>
              </w:rPr>
            </w:pPr>
            <w:r>
              <w:rPr>
                <w:b/>
                <w:bCs/>
              </w:rPr>
              <w:t>E-post</w:t>
            </w:r>
          </w:p>
          <w:sdt>
            <w:sdtPr>
              <w:rPr>
                <w:b/>
                <w:bCs/>
              </w:rPr>
              <w:id w:val="-813484585"/>
              <w:placeholder>
                <w:docPart w:val="FE125C8080F84BAA8ED3E9DB13CEA3A6"/>
              </w:placeholder>
              <w:showingPlcHdr/>
              <w:richText/>
            </w:sdtPr>
            <w:sdtContent>
              <w:p w:rsidR="00547B24" w:rsidP="00547B24" w14:paraId="16777EB4" w14:textId="61EED9DE">
                <w:pPr>
                  <w:pStyle w:val="RGfaktatext"/>
                  <w:rPr>
                    <w:b/>
                    <w:bCs/>
                  </w:rPr>
                </w:pPr>
                <w:r w:rsidRPr="006E438C">
                  <w:rPr>
                    <w:rStyle w:val="PlaceholderText"/>
                  </w:rPr>
                  <w:t>Klicka eller tryck här för att ange text.</w:t>
                </w:r>
              </w:p>
            </w:sdtContent>
          </w:sdt>
        </w:tc>
        <w:tc>
          <w:tcPr>
            <w:tcW w:w="3680" w:type="dxa"/>
          </w:tcPr>
          <w:p w:rsidR="00547B24" w:rsidP="00547B24" w14:paraId="5F77DD50" w14:textId="77777777">
            <w:pPr>
              <w:pStyle w:val="RGfaktatext"/>
              <w:rPr>
                <w:b/>
                <w:bCs/>
              </w:rPr>
            </w:pPr>
            <w:r>
              <w:rPr>
                <w:b/>
                <w:bCs/>
              </w:rPr>
              <w:t>Kontaktperson</w:t>
            </w:r>
          </w:p>
          <w:sdt>
            <w:sdtPr>
              <w:rPr>
                <w:b/>
                <w:bCs/>
              </w:rPr>
              <w:id w:val="-1881466569"/>
              <w:placeholder>
                <w:docPart w:val="DA75525606F04D9189544E6540572EE6"/>
              </w:placeholder>
              <w:showingPlcHdr/>
              <w:richText/>
            </w:sdtPr>
            <w:sdtContent>
              <w:p w:rsidR="00547B24" w:rsidP="00547B24" w14:paraId="0144865A" w14:textId="4D6E3864">
                <w:pPr>
                  <w:pStyle w:val="RGfaktatext"/>
                  <w:rPr>
                    <w:b/>
                    <w:bCs/>
                  </w:rPr>
                </w:pPr>
                <w:r w:rsidRPr="006E438C">
                  <w:rPr>
                    <w:rStyle w:val="PlaceholderText"/>
                  </w:rPr>
                  <w:t>Klicka eller tryck här för att ange text.</w:t>
                </w:r>
              </w:p>
            </w:sdtContent>
          </w:sdt>
        </w:tc>
      </w:tr>
    </w:tbl>
    <w:p w:rsidR="00547B24" w:rsidRPr="00547B24" w:rsidP="00547B24" w14:paraId="495EB489" w14:textId="77777777">
      <w:pPr>
        <w:pStyle w:val="RGfaktatext"/>
        <w:ind w:left="60"/>
        <w:rPr>
          <w:b/>
          <w:bCs/>
        </w:rPr>
      </w:pPr>
    </w:p>
    <w:p w:rsidR="006D54DC" w14:paraId="4AE5091C" w14:textId="4B472E2B">
      <w:pPr>
        <w:rPr>
          <w:rFonts w:ascii="Tahoma" w:hAnsi="Tahoma" w:cs="Tahoma"/>
          <w:color w:val="2D2D2D"/>
          <w:sz w:val="18"/>
        </w:rPr>
      </w:pPr>
      <w:r>
        <w:br w:type="page"/>
      </w:r>
    </w:p>
    <w:p w:rsidR="0063161D" w:rsidRPr="00A917FF" w:rsidP="00A917FF" w14:paraId="4F9B4ADE" w14:textId="419270E0">
      <w:pPr>
        <w:pStyle w:val="RGfaktatext"/>
        <w:numPr>
          <w:ilvl w:val="0"/>
          <w:numId w:val="32"/>
        </w:numPr>
        <w:rPr>
          <w:b/>
          <w:bCs/>
        </w:rPr>
      </w:pPr>
      <w:r w:rsidRPr="00A917FF">
        <w:rPr>
          <w:b/>
          <w:bCs/>
        </w:rPr>
        <w:t>Vad förändringen avser</w:t>
      </w:r>
    </w:p>
    <w:tbl>
      <w:tblPr>
        <w:tblStyle w:val="TableGrid"/>
        <w:tblW w:w="0" w:type="auto"/>
        <w:tblLook w:val="04A0"/>
      </w:tblPr>
      <w:tblGrid>
        <w:gridCol w:w="7359"/>
      </w:tblGrid>
      <w:tr w14:paraId="51BB6490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RPr="006D54DC" w:rsidP="005A79ED" w14:paraId="21443BEB" w14:textId="62FD7888">
            <w:pPr>
              <w:pStyle w:val="RGfaktatext"/>
              <w:rPr>
                <w:b/>
                <w:bCs/>
              </w:rPr>
            </w:pPr>
            <w:r w:rsidRPr="006D54DC">
              <w:rPr>
                <w:b/>
                <w:bCs/>
              </w:rPr>
              <w:t>2.1 Kapacitetstak</w:t>
            </w:r>
          </w:p>
        </w:tc>
      </w:tr>
      <w:tr w14:paraId="04944F7A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P="005A79ED" w14:paraId="2070059E" w14:textId="24DC77A4">
            <w:pPr>
              <w:pStyle w:val="RGfaktatext"/>
            </w:pPr>
            <w:r>
              <w:t>Nuvarande kapacitetstak (om aktuellt):</w:t>
            </w:r>
            <w:sdt>
              <w:sdtPr>
                <w:id w:val="-1222362685"/>
                <w:placeholder>
                  <w:docPart w:val="CE617FC4DA534429B6C43D056EB9E805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327F739E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P="005A79ED" w14:paraId="1D0DB903" w14:textId="1C49DA34">
            <w:pPr>
              <w:pStyle w:val="RGfaktatext"/>
            </w:pPr>
            <w:r>
              <w:t>Höjning med (timmar per månad):</w:t>
            </w:r>
            <w:sdt>
              <w:sdtPr>
                <w:id w:val="-201794748"/>
                <w:placeholder>
                  <w:docPart w:val="8A7EB73880564BCC9A229A001412022B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6EE7459F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P="005A79ED" w14:paraId="5E8351D5" w14:textId="69DE3745">
            <w:pPr>
              <w:pStyle w:val="RGfaktatext"/>
            </w:pPr>
            <w:r>
              <w:t>Till totalt (timmar per månad):</w:t>
            </w:r>
            <w:sdt>
              <w:sdtPr>
                <w:id w:val="-1216820662"/>
                <w:placeholder>
                  <w:docPart w:val="70D52693A83D4D7CB74948E2F3818F2B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3A73749A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P="005A79ED" w14:paraId="3966DE85" w14:textId="05690D47">
            <w:pPr>
              <w:pStyle w:val="RGfaktatext"/>
            </w:pPr>
            <w:r>
              <w:t>Säkning med (timmar per månad):</w:t>
            </w:r>
            <w:sdt>
              <w:sdtPr>
                <w:id w:val="1272211742"/>
                <w:placeholder>
                  <w:docPart w:val="CBBAA4F0CDEF42BD8E361BF0DA16C514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764924E0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A917FF" w:rsidP="005A79ED" w14:paraId="7A4CFB14" w14:textId="0B9BD68A">
            <w:pPr>
              <w:pStyle w:val="RGfaktatext"/>
            </w:pPr>
            <w:r>
              <w:t>Till totalt (timmar per månad):</w:t>
            </w:r>
            <w:sdt>
              <w:sdtPr>
                <w:id w:val="-1536502339"/>
                <w:placeholder>
                  <w:docPart w:val="67ADB2CD497E46B98CD5EEF99EEF5B0D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6ACC569B" w14:textId="77777777" w:rsidTr="00A917FF">
        <w:tblPrEx>
          <w:tblW w:w="0" w:type="auto"/>
          <w:tblLook w:val="04A0"/>
        </w:tblPrEx>
        <w:tc>
          <w:tcPr>
            <w:tcW w:w="7359" w:type="dxa"/>
          </w:tcPr>
          <w:p w:rsidR="00E747A5" w:rsidP="005A79ED" w14:paraId="338EEB3A" w14:textId="77777777">
            <w:pPr>
              <w:pStyle w:val="RGfaktatext"/>
            </w:pPr>
            <w:r>
              <w:t>Om förändringen avser flera hemtjänstområden kan du lägga till informationen här:</w:t>
            </w:r>
          </w:p>
          <w:sdt>
            <w:sdtPr>
              <w:id w:val="1415357998"/>
              <w:placeholder>
                <w:docPart w:val="DefaultPlaceholder_-1854013440"/>
              </w:placeholder>
              <w:showingPlcHdr/>
              <w:richText/>
            </w:sdtPr>
            <w:sdtContent>
              <w:p w:rsidR="00E747A5" w:rsidP="005A79ED" w14:paraId="78EF38E8" w14:textId="44F95A30">
                <w:pPr>
                  <w:pStyle w:val="RGfaktatext"/>
                </w:pPr>
                <w:r w:rsidRPr="006E438C">
                  <w:rPr>
                    <w:rStyle w:val="PlaceholderText"/>
                  </w:rPr>
                  <w:t>Klicka eller tryck här för att ange text.</w:t>
                </w:r>
              </w:p>
            </w:sdtContent>
          </w:sdt>
          <w:p w:rsidR="00E747A5" w:rsidP="005A79ED" w14:paraId="08EF98FA" w14:textId="1CC32226">
            <w:pPr>
              <w:pStyle w:val="RGfaktatext"/>
            </w:pPr>
          </w:p>
        </w:tc>
      </w:tr>
    </w:tbl>
    <w:p w:rsidR="0063161D" w:rsidP="005A79ED" w14:paraId="1393FC5F" w14:textId="77777777">
      <w:pPr>
        <w:pStyle w:val="RGfaktatext"/>
      </w:pPr>
    </w:p>
    <w:tbl>
      <w:tblPr>
        <w:tblStyle w:val="TableGrid"/>
        <w:tblW w:w="0" w:type="auto"/>
        <w:tblLook w:val="04A0"/>
      </w:tblPr>
      <w:tblGrid>
        <w:gridCol w:w="7359"/>
      </w:tblGrid>
      <w:tr w14:paraId="2657C505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RPr="000A7E46" w:rsidP="005A79ED" w14:paraId="2CDC9BF5" w14:textId="454C5744">
            <w:pPr>
              <w:pStyle w:val="RGfaktatext"/>
              <w:rPr>
                <w:b/>
                <w:bCs/>
              </w:rPr>
            </w:pPr>
            <w:r w:rsidRPr="000A7E46">
              <w:rPr>
                <w:b/>
                <w:bCs/>
              </w:rPr>
              <w:t>2.2 Hemtjänstområde</w:t>
            </w:r>
          </w:p>
        </w:tc>
      </w:tr>
      <w:tr w14:paraId="54C5B09C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102E2171" w14:textId="4DECA8A1">
            <w:pPr>
              <w:pStyle w:val="RGfaktatext"/>
            </w:pPr>
            <w:r>
              <w:t xml:space="preserve">Nuvarande områden (ange </w:t>
            </w:r>
            <w:r>
              <w:t>1-7</w:t>
            </w:r>
            <w:r>
              <w:t>):</w:t>
            </w:r>
            <w:sdt>
              <w:sdtPr>
                <w:id w:val="1917122380"/>
                <w:placeholder>
                  <w:docPart w:val="BC6E2581C9AF441282FED98E8D555967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2B34C7F1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3F15323B" w14:textId="787F9B9A">
            <w:pPr>
              <w:pStyle w:val="RGfaktatext"/>
            </w:pPr>
            <w:r>
              <w:t xml:space="preserve">Utökas med följande områden (ange </w:t>
            </w:r>
            <w:r>
              <w:t>1-7</w:t>
            </w:r>
            <w:r>
              <w:t>):</w:t>
            </w:r>
            <w:sdt>
              <w:sdtPr>
                <w:id w:val="1080557318"/>
                <w:placeholder>
                  <w:docPart w:val="0DEE92823EEB495395A8A616F45ABF71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1C7AAD0C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22E73F78" w14:textId="1EDD7B38">
            <w:pPr>
              <w:pStyle w:val="RGfaktatext"/>
            </w:pPr>
            <w:r>
              <w:t xml:space="preserve">Minskas med följande områden (ange </w:t>
            </w:r>
            <w:r>
              <w:t>1-7</w:t>
            </w:r>
            <w:r>
              <w:t>):</w:t>
            </w:r>
            <w:sdt>
              <w:sdtPr>
                <w:id w:val="-969589926"/>
                <w:placeholder>
                  <w:docPart w:val="E35131AC90714837AD404ECBEF7EEBDB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185B6FA6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294D5FA8" w14:textId="679D71DD">
            <w:pPr>
              <w:pStyle w:val="RGfaktatext"/>
            </w:pPr>
            <w:r>
              <w:t xml:space="preserve">Områden efter genomförd förändring (ange </w:t>
            </w:r>
            <w:r>
              <w:t>1-7</w:t>
            </w:r>
            <w:r>
              <w:t>):</w:t>
            </w:r>
            <w:sdt>
              <w:sdtPr>
                <w:id w:val="1460154775"/>
                <w:placeholder>
                  <w:docPart w:val="1F977F506F4E425EA235C61F2C22CCDB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</w:tbl>
    <w:p w:rsidR="000A7E46" w:rsidP="005A79ED" w14:paraId="52197EBD" w14:textId="77777777">
      <w:pPr>
        <w:pStyle w:val="RGfaktatext"/>
      </w:pPr>
    </w:p>
    <w:tbl>
      <w:tblPr>
        <w:tblStyle w:val="TableGrid"/>
        <w:tblW w:w="0" w:type="auto"/>
        <w:tblLook w:val="04A0"/>
      </w:tblPr>
      <w:tblGrid>
        <w:gridCol w:w="7359"/>
      </w:tblGrid>
      <w:tr w14:paraId="0B026A4D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45EF5E53" w14:textId="05D62401">
            <w:pPr>
              <w:pStyle w:val="RGfaktatext"/>
            </w:pPr>
            <w:r>
              <w:t>2.3 Ickevalsalternativ</w:t>
            </w:r>
          </w:p>
        </w:tc>
      </w:tr>
      <w:tr w14:paraId="0F07919E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76B4BEC5" w14:textId="4E82513C">
            <w:pPr>
              <w:pStyle w:val="RGfaktatext"/>
            </w:pPr>
            <w:r>
              <w:t>Deltagande i ickevalsalternativ börjar gälla (ange datum):</w:t>
            </w:r>
            <w:sdt>
              <w:sdtPr>
                <w:id w:val="2039090956"/>
                <w:placeholder>
                  <w:docPart w:val="FEF2AEA221404015AC819C7D0FDDD9FC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6F63DEE4" w14:textId="77777777" w:rsidTr="000A7E46">
        <w:tblPrEx>
          <w:tblW w:w="0" w:type="auto"/>
          <w:tblLook w:val="04A0"/>
        </w:tblPrEx>
        <w:tc>
          <w:tcPr>
            <w:tcW w:w="7359" w:type="dxa"/>
          </w:tcPr>
          <w:p w:rsidR="000A7E46" w:rsidP="005A79ED" w14:paraId="306A0C3A" w14:textId="13B866AC">
            <w:pPr>
              <w:pStyle w:val="RGfaktatext"/>
            </w:pPr>
            <w:r>
              <w:t>Deltagande i ickevalsalternativ upphör (ange datum):</w:t>
            </w:r>
            <w:sdt>
              <w:sdtPr>
                <w:id w:val="1317155780"/>
                <w:placeholder>
                  <w:docPart w:val="34DF37353D004F0585962E7B077A4D5B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</w:tbl>
    <w:p w:rsidR="00363393" w:rsidP="005A79ED" w14:paraId="2F457432" w14:textId="77777777">
      <w:pPr>
        <w:pStyle w:val="RGfaktatext"/>
      </w:pPr>
    </w:p>
    <w:p w:rsidR="00363393" w:rsidRPr="00420E92" w:rsidP="00420E92" w14:paraId="16877809" w14:textId="56357D83">
      <w:pPr>
        <w:pStyle w:val="RGfaktatext"/>
        <w:numPr>
          <w:ilvl w:val="0"/>
          <w:numId w:val="32"/>
        </w:numPr>
        <w:rPr>
          <w:b/>
          <w:bCs/>
        </w:rPr>
      </w:pPr>
      <w:r w:rsidRPr="00420E92">
        <w:rPr>
          <w:b/>
          <w:bCs/>
        </w:rPr>
        <w:t>Underskrift</w:t>
      </w:r>
    </w:p>
    <w:tbl>
      <w:tblPr>
        <w:tblStyle w:val="TableGrid"/>
        <w:tblW w:w="0" w:type="auto"/>
        <w:tblLook w:val="04A0"/>
      </w:tblPr>
      <w:tblGrid>
        <w:gridCol w:w="7359"/>
      </w:tblGrid>
      <w:tr w14:paraId="3E4F8A02" w14:textId="77777777" w:rsidTr="00420E92">
        <w:tblPrEx>
          <w:tblW w:w="0" w:type="auto"/>
          <w:tblLook w:val="04A0"/>
        </w:tblPrEx>
        <w:tc>
          <w:tcPr>
            <w:tcW w:w="7359" w:type="dxa"/>
          </w:tcPr>
          <w:p w:rsidR="00420E92" w:rsidP="005A79ED" w14:paraId="73BC8FF7" w14:textId="2CEEBB06">
            <w:pPr>
              <w:pStyle w:val="RGfaktatext"/>
            </w:pPr>
            <w:r>
              <w:t>Ort och datum:</w:t>
            </w:r>
            <w:sdt>
              <w:sdtPr>
                <w:id w:val="-190153495"/>
                <w:placeholder>
                  <w:docPart w:val="856C05D7C15D4CC68098F3E8C9C6A18A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  <w:p w:rsidR="00420E92" w:rsidP="005A79ED" w14:paraId="1200A891" w14:textId="649068AF">
            <w:pPr>
              <w:pStyle w:val="RGfaktatext"/>
            </w:pPr>
          </w:p>
        </w:tc>
      </w:tr>
      <w:tr w14:paraId="7D6FB984" w14:textId="77777777" w:rsidTr="00420E92">
        <w:tblPrEx>
          <w:tblW w:w="0" w:type="auto"/>
          <w:tblLook w:val="04A0"/>
        </w:tblPrEx>
        <w:tc>
          <w:tcPr>
            <w:tcW w:w="7359" w:type="dxa"/>
          </w:tcPr>
          <w:p w:rsidR="00420E92" w:rsidP="005A79ED" w14:paraId="0C6E4592" w14:textId="0C664DE1">
            <w:pPr>
              <w:pStyle w:val="RGfaktatext"/>
            </w:pPr>
            <w:r>
              <w:t>Namnförtydligande:</w:t>
            </w:r>
            <w:sdt>
              <w:sdtPr>
                <w:id w:val="2083330302"/>
                <w:placeholder>
                  <w:docPart w:val="88B3B7AE66FA44F287AF97C969707F94"/>
                </w:placeholder>
                <w:showingPlcHdr/>
                <w:richText/>
              </w:sdtPr>
              <w:sdtContent>
                <w:r w:rsidRPr="006E438C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14:paraId="549C6665" w14:textId="77777777" w:rsidTr="00420E92">
        <w:tblPrEx>
          <w:tblW w:w="0" w:type="auto"/>
          <w:tblLook w:val="04A0"/>
        </w:tblPrEx>
        <w:tc>
          <w:tcPr>
            <w:tcW w:w="7359" w:type="dxa"/>
          </w:tcPr>
          <w:p w:rsidR="00420E92" w:rsidP="005A79ED" w14:paraId="1DA7EF1E" w14:textId="77777777">
            <w:pPr>
              <w:pStyle w:val="RGfaktatext"/>
            </w:pPr>
            <w:r>
              <w:t>Underskrift (behörig företrädare):</w:t>
            </w:r>
          </w:p>
          <w:p w:rsidR="00420E92" w:rsidP="005A79ED" w14:paraId="13AC5EB2" w14:textId="77777777">
            <w:pPr>
              <w:pStyle w:val="RGfaktatext"/>
            </w:pPr>
          </w:p>
          <w:p w:rsidR="00420E92" w:rsidP="005A79ED" w14:paraId="422D0818" w14:textId="078E9AE7">
            <w:pPr>
              <w:pStyle w:val="RGfaktatext"/>
            </w:pPr>
          </w:p>
        </w:tc>
      </w:tr>
    </w:tbl>
    <w:p w:rsidR="00363393" w:rsidP="005A79ED" w14:paraId="6614AAE3" w14:textId="77777777">
      <w:pPr>
        <w:pStyle w:val="RGfaktatext"/>
      </w:pPr>
    </w:p>
    <w:tbl>
      <w:tblPr>
        <w:tblStyle w:val="TableGrid"/>
        <w:tblW w:w="8784" w:type="dxa"/>
        <w:tblLook w:val="04A0"/>
      </w:tblPr>
      <w:tblGrid>
        <w:gridCol w:w="4351"/>
        <w:gridCol w:w="1881"/>
        <w:gridCol w:w="2552"/>
      </w:tblGrid>
      <w:tr w14:paraId="07B2AEB1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45250A" w:rsidRPr="006D54DC" w:rsidP="006D54DC" w14:paraId="0A1FF97C" w14:textId="1961956C">
            <w:pPr>
              <w:pStyle w:val="RGfaktatext"/>
              <w:rPr>
                <w:sz w:val="22"/>
                <w:szCs w:val="22"/>
              </w:rPr>
            </w:pPr>
            <w:r w:rsidRPr="006D54DC">
              <w:rPr>
                <w:b/>
                <w:bCs/>
                <w:sz w:val="22"/>
                <w:szCs w:val="22"/>
              </w:rPr>
              <w:t>Region Gotland</w:t>
            </w:r>
          </w:p>
        </w:tc>
      </w:tr>
      <w:tr w14:paraId="119B62BD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45250A" w:rsidRPr="006D54DC" w:rsidP="005A79ED" w14:paraId="6CE468F5" w14:textId="57930162">
            <w:pPr>
              <w:pStyle w:val="RGfaktatext"/>
              <w:rPr>
                <w:b/>
                <w:bCs/>
              </w:rPr>
            </w:pPr>
            <w:r w:rsidRPr="006D54DC">
              <w:rPr>
                <w:b/>
                <w:bCs/>
              </w:rPr>
              <w:t>Bekräftelse</w:t>
            </w:r>
          </w:p>
        </w:tc>
      </w:tr>
      <w:tr w14:paraId="36DE3FE8" w14:textId="62ADD5EF" w:rsidTr="00E747A5">
        <w:tblPrEx>
          <w:tblW w:w="8784" w:type="dxa"/>
          <w:tblLook w:val="04A0"/>
        </w:tblPrEx>
        <w:tc>
          <w:tcPr>
            <w:tcW w:w="4351" w:type="dxa"/>
          </w:tcPr>
          <w:p w:rsidR="0045250A" w:rsidP="005A79ED" w14:paraId="11279726" w14:textId="77B8562F">
            <w:pPr>
              <w:pStyle w:val="RGfaktatext"/>
            </w:pPr>
            <w:sdt>
              <w:sdtPr>
                <w:id w:val="-194181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Ansökan om förändringen är godkänd </w:t>
            </w:r>
            <w:r>
              <w:br/>
              <w:t>och träder i kraft för:</w:t>
            </w:r>
          </w:p>
        </w:tc>
        <w:tc>
          <w:tcPr>
            <w:tcW w:w="1881" w:type="dxa"/>
          </w:tcPr>
          <w:p w:rsidR="0045250A" w:rsidP="0045250A" w14:paraId="4EDF0E55" w14:textId="0CE59E1D">
            <w:pPr>
              <w:pStyle w:val="RGfaktatext"/>
            </w:pPr>
            <w:sdt>
              <w:sdtPr>
                <w:id w:val="-38979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kapacitetstak</w:t>
            </w:r>
          </w:p>
        </w:tc>
        <w:tc>
          <w:tcPr>
            <w:tcW w:w="2552" w:type="dxa"/>
          </w:tcPr>
          <w:p w:rsidR="0045250A" w:rsidP="0045250A" w14:paraId="41F51A46" w14:textId="00472749">
            <w:pPr>
              <w:pStyle w:val="RGfaktatext"/>
            </w:pPr>
            <w:r w:rsidRPr="00E747A5">
              <w:rPr>
                <w:sz w:val="16"/>
                <w:szCs w:val="16"/>
              </w:rPr>
              <w:t>Datum</w:t>
            </w:r>
            <w:r>
              <w:t>:</w:t>
            </w:r>
          </w:p>
        </w:tc>
      </w:tr>
      <w:tr w14:paraId="36221BF4" w14:textId="328E87E8" w:rsidTr="00E747A5">
        <w:tblPrEx>
          <w:tblW w:w="8784" w:type="dxa"/>
          <w:tblLook w:val="04A0"/>
        </w:tblPrEx>
        <w:tc>
          <w:tcPr>
            <w:tcW w:w="4351" w:type="dxa"/>
          </w:tcPr>
          <w:p w:rsidR="0045250A" w:rsidP="0045250A" w14:paraId="07467C7A" w14:textId="77777777">
            <w:pPr>
              <w:pStyle w:val="RGfaktatext"/>
            </w:pPr>
          </w:p>
        </w:tc>
        <w:tc>
          <w:tcPr>
            <w:tcW w:w="1881" w:type="dxa"/>
          </w:tcPr>
          <w:p w:rsidR="0045250A" w:rsidP="0045250A" w14:paraId="1E92C99E" w14:textId="0DEF5E3B">
            <w:pPr>
              <w:pStyle w:val="RGfaktatext"/>
            </w:pPr>
            <w:sdt>
              <w:sdtPr>
                <w:id w:val="-82196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hemtjänstområde</w:t>
            </w:r>
          </w:p>
        </w:tc>
        <w:tc>
          <w:tcPr>
            <w:tcW w:w="2552" w:type="dxa"/>
          </w:tcPr>
          <w:p w:rsidR="0045250A" w:rsidP="0045250A" w14:paraId="21009B43" w14:textId="1B03855F">
            <w:pPr>
              <w:pStyle w:val="RGfaktatext"/>
            </w:pPr>
            <w:r w:rsidRPr="00E747A5">
              <w:rPr>
                <w:sz w:val="16"/>
                <w:szCs w:val="16"/>
              </w:rPr>
              <w:t>Datum</w:t>
            </w:r>
          </w:p>
        </w:tc>
      </w:tr>
      <w:tr w14:paraId="237F8CA3" w14:textId="1E925B07" w:rsidTr="00E747A5">
        <w:tblPrEx>
          <w:tblW w:w="8784" w:type="dxa"/>
          <w:tblLook w:val="04A0"/>
        </w:tblPrEx>
        <w:tc>
          <w:tcPr>
            <w:tcW w:w="4351" w:type="dxa"/>
          </w:tcPr>
          <w:p w:rsidR="0045250A" w:rsidP="0045250A" w14:paraId="55972BFE" w14:textId="77777777">
            <w:pPr>
              <w:pStyle w:val="RGfaktatext"/>
            </w:pPr>
          </w:p>
        </w:tc>
        <w:tc>
          <w:tcPr>
            <w:tcW w:w="1881" w:type="dxa"/>
          </w:tcPr>
          <w:p w:rsidR="0045250A" w:rsidP="0045250A" w14:paraId="2D51318E" w14:textId="42E721FE">
            <w:pPr>
              <w:pStyle w:val="RGfaktatext"/>
            </w:pPr>
            <w:sdt>
              <w:sdtPr>
                <w:id w:val="-184716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ickevalsalternativ</w:t>
            </w:r>
          </w:p>
        </w:tc>
        <w:tc>
          <w:tcPr>
            <w:tcW w:w="2552" w:type="dxa"/>
          </w:tcPr>
          <w:p w:rsidR="0045250A" w:rsidP="0045250A" w14:paraId="6FBACEA4" w14:textId="71204FD2">
            <w:pPr>
              <w:pStyle w:val="RGfaktatext"/>
            </w:pPr>
            <w:r w:rsidRPr="00E747A5">
              <w:rPr>
                <w:sz w:val="16"/>
                <w:szCs w:val="16"/>
              </w:rPr>
              <w:t>Datum</w:t>
            </w:r>
          </w:p>
        </w:tc>
      </w:tr>
      <w:tr w14:paraId="79C20E80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45250A" w:rsidP="0045250A" w14:paraId="6F430920" w14:textId="1A63895C">
            <w:pPr>
              <w:pStyle w:val="RGfaktatext"/>
            </w:pPr>
            <w:sdt>
              <w:sdtPr>
                <w:id w:val="2128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0FB6">
              <w:t xml:space="preserve"> Ansökan om förändringen är ej fullständig</w:t>
            </w:r>
          </w:p>
        </w:tc>
      </w:tr>
      <w:tr w14:paraId="5957F65C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CB0FB6" w:rsidP="00CB0FB6" w14:paraId="0CEEF8C5" w14:textId="77777777">
            <w:pPr>
              <w:pStyle w:val="RGfaktatext"/>
            </w:pPr>
            <w:r>
              <w:t>Ort och datum:</w:t>
            </w:r>
          </w:p>
          <w:p w:rsidR="00CB0FB6" w:rsidP="00CB0FB6" w14:paraId="1E590D17" w14:textId="0E532B2C">
            <w:pPr>
              <w:pStyle w:val="RGfaktatext"/>
            </w:pPr>
          </w:p>
        </w:tc>
      </w:tr>
      <w:tr w14:paraId="2A9559DD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45250A" w:rsidP="0045250A" w14:paraId="40803D75" w14:textId="77777777">
            <w:pPr>
              <w:pStyle w:val="RGfaktatext"/>
            </w:pPr>
            <w:r>
              <w:t>Namnförtydligande:</w:t>
            </w:r>
          </w:p>
          <w:p w:rsidR="00CB0FB6" w:rsidP="0045250A" w14:paraId="0B111D15" w14:textId="74E8183C">
            <w:pPr>
              <w:pStyle w:val="RGfaktatext"/>
            </w:pPr>
          </w:p>
        </w:tc>
      </w:tr>
      <w:tr w14:paraId="1533C7D3" w14:textId="77777777" w:rsidTr="00E747A5">
        <w:tblPrEx>
          <w:tblW w:w="8784" w:type="dxa"/>
          <w:tblLook w:val="04A0"/>
        </w:tblPrEx>
        <w:tc>
          <w:tcPr>
            <w:tcW w:w="8784" w:type="dxa"/>
            <w:gridSpan w:val="3"/>
          </w:tcPr>
          <w:p w:rsidR="00CB0FB6" w:rsidP="0045250A" w14:paraId="60B51C3C" w14:textId="77777777">
            <w:pPr>
              <w:pStyle w:val="RGfaktatext"/>
            </w:pPr>
            <w:r>
              <w:t>Underskrift</w:t>
            </w:r>
            <w:r w:rsidR="006D54DC">
              <w:t xml:space="preserve"> (behörig företrädare)</w:t>
            </w:r>
            <w:r>
              <w:t>:</w:t>
            </w:r>
          </w:p>
          <w:p w:rsidR="006D54DC" w:rsidP="0045250A" w14:paraId="65700319" w14:textId="517893EF">
            <w:pPr>
              <w:pStyle w:val="RGfaktatext"/>
            </w:pPr>
          </w:p>
        </w:tc>
      </w:tr>
    </w:tbl>
    <w:p w:rsidR="00363393" w:rsidRPr="005A79ED" w:rsidP="005A79ED" w14:paraId="31082C29" w14:textId="77777777">
      <w:pPr>
        <w:pStyle w:val="RGfaktatext"/>
      </w:pPr>
    </w:p>
    <w:sectPr w:rsidSect="00E747A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1841" w:bottom="1134" w:left="1276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E533C3" w:rsidP="00336C01" w14:paraId="2F8F91F4" w14:textId="77777777">
      <w:r>
        <w:separator/>
      </w:r>
    </w:p>
    <w:p w:rsidR="00E533C3" w14:paraId="31DEFAEF" w14:textId="77777777"/>
  </w:endnote>
  <w:endnote w:type="continuationSeparator" w:id="1">
    <w:p w:rsidR="00E533C3" w:rsidP="00336C01" w14:paraId="7F4D331A" w14:textId="77777777">
      <w:r>
        <w:continuationSeparator/>
      </w:r>
    </w:p>
    <w:p w:rsidR="00E533C3" w14:paraId="4FAE6BB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3393" w14:paraId="56A72A70" w14:textId="77777777">
    <w:pPr>
      <w:pStyle w:val="RGsidfot"/>
      <w:tabs>
        <w:tab w:val="left" w:pos="3090"/>
      </w:tabs>
    </w:pPr>
  </w:p>
  <w:p w:rsidR="00363393" w14:paraId="6613EE1E" w14:textId="77777777">
    <w:pPr>
      <w:pStyle w:val="RGsidfot"/>
      <w:tabs>
        <w:tab w:val="left" w:pos="3090"/>
      </w:tabs>
    </w:pPr>
  </w:p>
  <w:p w:rsidR="00363393" w14:paraId="25A2D02A" w14:textId="77777777">
    <w:pPr>
      <w:pStyle w:val="RGsidfot"/>
      <w:tabs>
        <w:tab w:val="left" w:pos="3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8618" w:type="dxa"/>
      <w:tblInd w:w="5" w:type="dxa"/>
      <w:tblCellMar>
        <w:left w:w="0" w:type="dxa"/>
        <w:right w:w="0" w:type="dxa"/>
      </w:tblCellMar>
      <w:tblLook w:val="00A0"/>
    </w:tblPr>
    <w:tblGrid>
      <w:gridCol w:w="2494"/>
      <w:gridCol w:w="3010"/>
      <w:gridCol w:w="3114"/>
    </w:tblGrid>
    <w:tr w14:paraId="3BBB57F3" w14:textId="77777777" w:rsidTr="00BA5242">
      <w:tblPrEx>
        <w:tblW w:w="8618" w:type="dxa"/>
        <w:tblInd w:w="5" w:type="dxa"/>
        <w:tblCellMar>
          <w:left w:w="0" w:type="dxa"/>
          <w:right w:w="0" w:type="dxa"/>
        </w:tblCellMar>
        <w:tblLook w:val="00A0"/>
      </w:tblPrEx>
      <w:trPr>
        <w:trHeight w:hRule="exact" w:val="1718"/>
      </w:trPr>
      <w:tc>
        <w:tcPr>
          <w:tcW w:w="2713" w:type="dxa"/>
          <w:tcMar>
            <w:left w:w="0" w:type="dxa"/>
            <w:right w:w="0" w:type="dxa"/>
          </w:tcMar>
          <w:vAlign w:val="bottom"/>
        </w:tcPr>
        <w:p w:rsidR="00363393" w:rsidRPr="00A419B0" w:rsidP="00BA5242" w14:paraId="1CA4747A" w14:textId="77777777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Besöksadress</w:t>
          </w:r>
          <w:r>
            <w:rPr>
              <w:szCs w:val="14"/>
            </w:rPr>
            <w:t xml:space="preserve"> Visborgsallén 19</w:t>
          </w:r>
        </w:p>
        <w:p w:rsidR="00363393" w:rsidRPr="00A419B0" w:rsidP="00BA5242" w14:paraId="6C151C7F" w14:textId="77777777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Postadress</w:t>
          </w:r>
          <w:r>
            <w:rPr>
              <w:szCs w:val="14"/>
            </w:rPr>
            <w:t xml:space="preserve"> SE-621 81 Visby</w:t>
          </w:r>
        </w:p>
        <w:p w:rsidR="00363393" w:rsidRPr="00A419B0" w:rsidP="00BA5242" w14:paraId="00F32C7A" w14:textId="77777777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Telefon</w:t>
          </w:r>
          <w:r>
            <w:rPr>
              <w:szCs w:val="14"/>
            </w:rPr>
            <w:t xml:space="preserve"> +46 (0)498 26 90 00 </w:t>
          </w:r>
          <w:r>
            <w:rPr>
              <w:szCs w:val="14"/>
            </w:rPr>
            <w:t>vxl</w:t>
          </w:r>
        </w:p>
        <w:p w:rsidR="00363393" w:rsidRPr="009A7620" w:rsidP="00F64A09" w14:paraId="0BFDED03" w14:textId="77777777">
          <w:pPr>
            <w:pStyle w:val="RGsidfot"/>
            <w:spacing w:line="240" w:lineRule="atLeast"/>
            <w:rPr>
              <w:szCs w:val="14"/>
              <w:lang w:val="en-US"/>
            </w:rPr>
          </w:pPr>
          <w:r w:rsidRPr="009A7620">
            <w:rPr>
              <w:b/>
              <w:szCs w:val="14"/>
              <w:lang w:val="en-US"/>
            </w:rPr>
            <w:t>E-post</w:t>
          </w:r>
          <w:r w:rsidRPr="009A7620">
            <w:rPr>
              <w:szCs w:val="14"/>
              <w:lang w:val="en-US"/>
            </w:rPr>
            <w:t xml:space="preserve"> </w:t>
          </w:r>
          <w:r w:rsidR="00F64A09">
            <w:rPr>
              <w:szCs w:val="14"/>
              <w:lang w:val="en-US"/>
            </w:rPr>
            <w:t>registrator-son</w:t>
          </w:r>
          <w:r w:rsidRPr="009A7620">
            <w:rPr>
              <w:szCs w:val="14"/>
              <w:lang w:val="en-US"/>
            </w:rPr>
            <w:t>@gotland.se</w:t>
          </w:r>
        </w:p>
      </w:tc>
      <w:tc>
        <w:tcPr>
          <w:tcW w:w="3192" w:type="dxa"/>
          <w:vAlign w:val="bottom"/>
        </w:tcPr>
        <w:p w:rsidR="00363393" w:rsidRPr="00363393" w:rsidP="00BA5242" w14:paraId="277A3168" w14:textId="77777777">
          <w:pPr>
            <w:pStyle w:val="RGsidfot"/>
            <w:spacing w:line="240" w:lineRule="atLeast"/>
            <w:rPr>
              <w:szCs w:val="14"/>
            </w:rPr>
          </w:pPr>
          <w:r w:rsidRPr="00363393">
            <w:rPr>
              <w:b/>
              <w:szCs w:val="14"/>
            </w:rPr>
            <w:t>Bg</w:t>
          </w:r>
          <w:r w:rsidRPr="00363393">
            <w:rPr>
              <w:szCs w:val="14"/>
            </w:rPr>
            <w:t xml:space="preserve"> </w:t>
          </w:r>
          <w:r>
            <w:rPr>
              <w:szCs w:val="14"/>
            </w:rPr>
            <w:t>339-8328</w:t>
          </w:r>
          <w:r w:rsidRPr="00363393">
            <w:rPr>
              <w:szCs w:val="14"/>
            </w:rPr>
            <w:t xml:space="preserve"> </w:t>
          </w:r>
          <w:r w:rsidRPr="00363393">
            <w:rPr>
              <w:b/>
              <w:szCs w:val="14"/>
            </w:rPr>
            <w:t>Pg</w:t>
          </w:r>
          <w:r w:rsidRPr="00363393">
            <w:rPr>
              <w:szCs w:val="14"/>
            </w:rPr>
            <w:t xml:space="preserve"> </w:t>
          </w:r>
          <w:r>
            <w:rPr>
              <w:szCs w:val="14"/>
            </w:rPr>
            <w:t>18 97 50-3</w:t>
          </w:r>
        </w:p>
        <w:p w:rsidR="00363393" w:rsidRPr="00792266" w:rsidP="00BA5242" w14:paraId="15C6334B" w14:textId="77777777">
          <w:pPr>
            <w:pStyle w:val="RGsidfot"/>
            <w:spacing w:line="240" w:lineRule="atLeast"/>
            <w:rPr>
              <w:szCs w:val="14"/>
            </w:rPr>
          </w:pPr>
          <w:r w:rsidRPr="00792266">
            <w:rPr>
              <w:b/>
              <w:szCs w:val="14"/>
            </w:rPr>
            <w:t>Org</w:t>
          </w:r>
          <w:r w:rsidRPr="00792266">
            <w:rPr>
              <w:b/>
              <w:szCs w:val="14"/>
            </w:rPr>
            <w:t xml:space="preserve"> nr</w:t>
          </w:r>
          <w:r>
            <w:rPr>
              <w:szCs w:val="14"/>
            </w:rPr>
            <w:t xml:space="preserve"> </w:t>
          </w:r>
          <w:r>
            <w:rPr>
              <w:szCs w:val="14"/>
            </w:rPr>
            <w:t>212000-0803</w:t>
          </w:r>
        </w:p>
        <w:p w:rsidR="00363393" w:rsidRPr="00E35AD8" w:rsidP="00BA5242" w14:paraId="6FAA9188" w14:textId="77777777">
          <w:pPr>
            <w:pStyle w:val="RGsidfot"/>
            <w:spacing w:line="240" w:lineRule="atLeast"/>
            <w:rPr>
              <w:szCs w:val="14"/>
            </w:rPr>
          </w:pPr>
          <w:r w:rsidRPr="00757EF9">
            <w:rPr>
              <w:b/>
              <w:szCs w:val="14"/>
            </w:rPr>
            <w:t>Webbplats</w:t>
          </w:r>
          <w:r>
            <w:rPr>
              <w:szCs w:val="14"/>
            </w:rPr>
            <w:t xml:space="preserve"> www.gotland.se</w:t>
          </w:r>
        </w:p>
        <w:p w:rsidR="00363393" w:rsidRPr="00363393" w:rsidP="00BA5242" w14:paraId="7D9E0953" w14:textId="77777777">
          <w:pPr>
            <w:pStyle w:val="RGsidfot"/>
            <w:spacing w:line="240" w:lineRule="atLeast"/>
            <w:rPr>
              <w:noProof/>
              <w:szCs w:val="14"/>
              <w:lang w:val="en-US"/>
            </w:rPr>
          </w:pPr>
          <w:r>
            <w:rPr>
              <w:noProof/>
              <w:szCs w:val="14"/>
              <w:lang w:val="en-US"/>
            </w:rPr>
            <w:t>f</w:t>
          </w:r>
          <w:r w:rsidRPr="00363393">
            <w:rPr>
              <w:noProof/>
              <w:szCs w:val="14"/>
              <w:lang w:val="en-US"/>
            </w:rPr>
            <w:t>acebook.com/regiongotland</w:t>
          </w:r>
        </w:p>
      </w:tc>
      <w:tc>
        <w:tcPr>
          <w:tcW w:w="3192" w:type="dxa"/>
          <w:vAlign w:val="bottom"/>
        </w:tcPr>
        <w:p w:rsidR="00363393" w:rsidRPr="00A419B0" w:rsidP="00BA5242" w14:paraId="32D8A193" w14:textId="77777777">
          <w:pPr>
            <w:pStyle w:val="RGsidfot"/>
            <w:spacing w:line="240" w:lineRule="atLeast"/>
            <w:jc w:val="right"/>
            <w:rPr>
              <w:b/>
              <w:szCs w:val="14"/>
            </w:rPr>
          </w:pPr>
          <w:r>
            <w:rPr>
              <w:b/>
              <w:noProof/>
              <w:szCs w:val="14"/>
            </w:rPr>
            <w:drawing>
              <wp:inline distT="0" distB="0" distL="0" distR="0">
                <wp:extent cx="1620000" cy="626564"/>
                <wp:effectExtent l="19050" t="0" r="0" b="0"/>
                <wp:docPr id="2001401551" name="Bild 1" descr="regiongotland_ge_g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1401551" name="Picture 1" descr="regiongotland_ge_gra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626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63393" w:rsidP="00D2425A" w14:paraId="1D29CD10" w14:textId="661B5AF9">
    <w:pPr>
      <w:pStyle w:val="RGfaktatex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-1476375</wp:posOffset>
              </wp:positionH>
              <wp:positionV relativeFrom="paragraph">
                <wp:posOffset>-1062990</wp:posOffset>
              </wp:positionV>
              <wp:extent cx="7272020" cy="1188085"/>
              <wp:effectExtent l="0" t="0" r="0" b="0"/>
              <wp:wrapNone/>
              <wp:docPr id="2" name="Group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272020" cy="1188085"/>
                        <a:chOff x="227" y="14731"/>
                        <a:chExt cx="11452" cy="1871"/>
                      </a:xfrm>
                    </wpg:grpSpPr>
                    <wps:wsp xmlns:wps="http://schemas.microsoft.com/office/word/2010/wordprocessingShape">
                      <wps:cNvPr id="3" name="Rectangle 21"/>
                      <wps:cNvSpPr>
                        <a:spLocks noChangeArrowheads="1"/>
                      </wps:cNvSpPr>
                      <wps:spPr bwMode="auto">
                        <a:xfrm>
                          <a:off x="227" y="14801"/>
                          <a:ext cx="11452" cy="1801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" name="Rectangle 22"/>
                      <wps:cNvSpPr>
                        <a:spLocks noChangeArrowheads="1"/>
                      </wps:cNvSpPr>
                      <wps:spPr bwMode="auto">
                        <a:xfrm>
                          <a:off x="227" y="14731"/>
                          <a:ext cx="11452" cy="70"/>
                        </a:xfrm>
                        <a:prstGeom prst="rect">
                          <a:avLst/>
                        </a:pr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2049" style="width:572.6pt;height:93.55pt;margin-top:-83.7pt;margin-left:-116.25pt;position:absolute;z-index:-251657216" coordorigin="227,14731" coordsize="11452,1871">
              <v:rect id="Rectangle 21" o:spid="_x0000_s2050" style="width:11452;height:1801;left:227;mso-wrap-style:square;position:absolute;top:14801;visibility:visible;v-text-anchor:top" fillcolor="#f0f0f0" stroked="f"/>
              <v:rect id="Rectangle 22" o:spid="_x0000_s2051" style="width:11452;height:70;left:227;mso-wrap-style:square;position:absolute;top:14731;visibility:visible;v-text-anchor:top" fillcolor="#e30613" stroked="f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533C3" w:rsidP="00336C01" w14:paraId="71F3291F" w14:textId="77777777">
      <w:r>
        <w:separator/>
      </w:r>
    </w:p>
    <w:p w:rsidR="00E533C3" w14:paraId="187D890B" w14:textId="77777777"/>
  </w:footnote>
  <w:footnote w:type="continuationSeparator" w:id="1">
    <w:p w:rsidR="00E533C3" w:rsidP="00336C01" w14:paraId="322F4363" w14:textId="77777777">
      <w:r>
        <w:continuationSeparator/>
      </w:r>
    </w:p>
    <w:p w:rsidR="00E533C3" w14:paraId="5A38F41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546" w:type="dxa"/>
      <w:tblInd w:w="-1843" w:type="dxa"/>
      <w:tblCellMar>
        <w:left w:w="70" w:type="dxa"/>
        <w:right w:w="70" w:type="dxa"/>
      </w:tblCellMar>
      <w:tblLook w:val="00A0"/>
    </w:tblPr>
    <w:tblGrid>
      <w:gridCol w:w="6124"/>
      <w:gridCol w:w="3686"/>
      <w:gridCol w:w="736"/>
    </w:tblGrid>
    <w:tr w14:paraId="0CF04512" w14:textId="77777777" w:rsidTr="00B824A0">
      <w:tblPrEx>
        <w:tblW w:w="10546" w:type="dxa"/>
        <w:tblInd w:w="-1843" w:type="dxa"/>
        <w:tblCellMar>
          <w:left w:w="70" w:type="dxa"/>
          <w:right w:w="70" w:type="dxa"/>
        </w:tblCellMar>
        <w:tblLook w:val="00A0"/>
      </w:tblPrEx>
      <w:trPr>
        <w:trHeight w:val="429"/>
      </w:trPr>
      <w:tc>
        <w:tcPr>
          <w:tcW w:w="6124" w:type="dxa"/>
          <w:tcMar>
            <w:left w:w="0" w:type="dxa"/>
            <w:right w:w="0" w:type="dxa"/>
          </w:tcMar>
        </w:tcPr>
        <w:p w:rsidR="00363393" w:rsidRPr="009E42C9" w:rsidP="0063161D" w14:paraId="01F8DEFB" w14:textId="21E4AE00">
          <w:pPr>
            <w:pStyle w:val="RGsidhuvud"/>
          </w:pPr>
        </w:p>
        <w:p w:rsidR="00363393" w:rsidRPr="003B2306" w:rsidP="00D2425A" w14:paraId="438EEDBE" w14:textId="5CF407BF">
          <w:pPr>
            <w:pStyle w:val="RGsidhuvud"/>
          </w:pPr>
        </w:p>
      </w:tc>
      <w:tc>
        <w:tcPr>
          <w:tcW w:w="3686" w:type="dxa"/>
          <w:tcMar>
            <w:left w:w="227" w:type="dxa"/>
            <w:right w:w="0" w:type="dxa"/>
          </w:tcMar>
        </w:tcPr>
        <w:p w:rsidR="00363393" w:rsidP="00A126F1" w14:paraId="5D437275" w14:textId="77777777">
          <w:pPr>
            <w:pStyle w:val="RGsidhuvud"/>
            <w:ind w:left="-227"/>
            <w:rPr>
              <w:color w:val="auto"/>
              <w:lang w:val="de-DE"/>
            </w:rPr>
          </w:pPr>
        </w:p>
      </w:tc>
      <w:tc>
        <w:tcPr>
          <w:tcW w:w="0" w:type="auto"/>
          <w:tcMar>
            <w:right w:w="0" w:type="dxa"/>
          </w:tcMar>
        </w:tcPr>
        <w:p w:rsidR="00363393" w:rsidRPr="009E42C9" w:rsidP="00A126F1" w14:paraId="7F8ADA93" w14:textId="77777777">
          <w:pPr>
            <w:pStyle w:val="RGsidhuvud"/>
            <w:jc w:val="right"/>
            <w:rPr>
              <w:b/>
              <w:bCs/>
              <w:noProof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rFonts w:ascii="Tahoma" w:hAnsi="Tahoma" w:cs="Tahoma"/>
              <w:color w:val="2D2D2D"/>
              <w:sz w:val="18"/>
              <w:szCs w:val="12"/>
              <w:lang w:val="sv-SE" w:eastAsia="sv-SE" w:bidi="ar-SA"/>
            </w:rPr>
            <w:t>2</w:t>
          </w:r>
          <w:r>
            <w:rPr>
              <w:noProof/>
            </w:rPr>
            <w:fldChar w:fldCharType="end"/>
          </w:r>
          <w:r w:rsidRPr="009E42C9">
            <w:t xml:space="preserve"> (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rFonts w:ascii="Tahoma" w:hAnsi="Tahoma" w:cs="Tahoma"/>
              <w:color w:val="2D2D2D"/>
              <w:sz w:val="18"/>
              <w:szCs w:val="12"/>
              <w:lang w:val="sv-SE" w:eastAsia="sv-SE" w:bidi="ar-SA"/>
            </w:rPr>
            <w:t>2</w:t>
          </w:r>
          <w:r>
            <w:rPr>
              <w:noProof/>
            </w:rPr>
            <w:fldChar w:fldCharType="end"/>
          </w:r>
          <w:r w:rsidRPr="009E42C9">
            <w:t>)</w:t>
          </w:r>
        </w:p>
      </w:tc>
    </w:tr>
  </w:tbl>
  <w:p w:rsidR="00363393" w14:paraId="78968D31" w14:textId="77777777">
    <w:pPr>
      <w:pStyle w:val="RGrubrik3"/>
      <w:rPr>
        <w:color w:val="999999"/>
      </w:rPr>
    </w:pPr>
  </w:p>
  <w:p w:rsidR="00363393" w14:paraId="42B37FD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pPr w:leftFromText="142" w:rightFromText="142" w:horzAnchor="page" w:tblpX="704" w:tblpY="-1417"/>
      <w:tblW w:w="98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6096"/>
      <w:gridCol w:w="544"/>
      <w:gridCol w:w="2007"/>
      <w:gridCol w:w="1227"/>
    </w:tblGrid>
    <w:tr w14:paraId="09784F73" w14:textId="77777777" w:rsidTr="00166768">
      <w:tblPrEx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val="285"/>
      </w:trPr>
      <w:tc>
        <w:tcPr>
          <w:tcW w:w="6096" w:type="dxa"/>
          <w:vMerge w:val="restart"/>
        </w:tcPr>
        <w:p w:rsidR="00363393" w:rsidP="00857921" w14:paraId="34874431" w14:textId="77777777">
          <w:pPr>
            <w:pStyle w:val="RGtitel"/>
          </w:pPr>
          <w:r>
            <w:t>Socialförvaltningen</w:t>
          </w:r>
        </w:p>
        <w:p w:rsidR="00363393" w:rsidRPr="009E42C9" w:rsidP="00DF0FFB" w14:paraId="444FE125" w14:textId="77777777">
          <w:pPr>
            <w:pStyle w:val="RGsidhuvud"/>
            <w:rPr>
              <w:szCs w:val="16"/>
            </w:rPr>
          </w:pPr>
        </w:p>
      </w:tc>
      <w:tc>
        <w:tcPr>
          <w:tcW w:w="2551" w:type="dxa"/>
          <w:gridSpan w:val="2"/>
          <w:vMerge w:val="restart"/>
        </w:tcPr>
        <w:p w:rsidR="00363393" w:rsidRPr="00126A52" w:rsidP="003B711C" w14:paraId="476E0BA3" w14:textId="77777777">
          <w:pPr>
            <w:pStyle w:val="RGsidhuvud"/>
            <w:rPr>
              <w:szCs w:val="18"/>
            </w:rPr>
          </w:pPr>
        </w:p>
      </w:tc>
      <w:tc>
        <w:tcPr>
          <w:tcW w:w="1227" w:type="dxa"/>
        </w:tcPr>
        <w:p w:rsidR="00363393" w:rsidRPr="009E42C9" w:rsidP="00857921" w14:paraId="63C14B72" w14:textId="77777777">
          <w:pPr>
            <w:pStyle w:val="RGsidhuvud"/>
            <w:rPr>
              <w:szCs w:val="18"/>
            </w:rPr>
          </w:pPr>
        </w:p>
      </w:tc>
    </w:tr>
    <w:tr w14:paraId="2F02E93B" w14:textId="77777777" w:rsidTr="00166768">
      <w:tblPrEx>
        <w:tblW w:w="9874" w:type="dxa"/>
        <w:tblLayout w:type="fixed"/>
        <w:tblCellMar>
          <w:left w:w="0" w:type="dxa"/>
          <w:right w:w="0" w:type="dxa"/>
        </w:tblCellMar>
        <w:tblLook w:val="04A0"/>
      </w:tblPrEx>
      <w:trPr>
        <w:trHeight w:val="564"/>
      </w:trPr>
      <w:tc>
        <w:tcPr>
          <w:tcW w:w="6096" w:type="dxa"/>
          <w:vMerge/>
        </w:tcPr>
        <w:p w:rsidR="00363393" w:rsidRPr="00364668" w:rsidP="00857921" w14:paraId="678CABFE" w14:textId="77777777"/>
      </w:tc>
      <w:tc>
        <w:tcPr>
          <w:tcW w:w="2551" w:type="dxa"/>
          <w:gridSpan w:val="2"/>
          <w:vMerge/>
        </w:tcPr>
        <w:p w:rsidR="00363393" w:rsidRPr="009E42C9" w:rsidP="00857921" w14:paraId="1AAF187A" w14:textId="77777777">
          <w:pPr>
            <w:pStyle w:val="RGsidhuvud"/>
            <w:rPr>
              <w:b/>
              <w:szCs w:val="18"/>
            </w:rPr>
          </w:pPr>
        </w:p>
      </w:tc>
      <w:tc>
        <w:tcPr>
          <w:tcW w:w="1227" w:type="dxa"/>
        </w:tcPr>
        <w:p w:rsidR="00363393" w:rsidRPr="009E42C9" w:rsidP="00857921" w14:paraId="4A4AB4B2" w14:textId="77777777">
          <w:pPr>
            <w:pStyle w:val="RGsidhuvud"/>
            <w:rPr>
              <w:szCs w:val="18"/>
            </w:rPr>
          </w:pPr>
        </w:p>
      </w:tc>
    </w:tr>
    <w:tr w14:paraId="66015BBD" w14:textId="77777777" w:rsidTr="00166768">
      <w:tblPrEx>
        <w:tblW w:w="9874" w:type="dxa"/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498"/>
      </w:trPr>
      <w:tc>
        <w:tcPr>
          <w:tcW w:w="6096" w:type="dxa"/>
          <w:vMerge/>
        </w:tcPr>
        <w:p w:rsidR="00363393" w:rsidRPr="00364668" w:rsidP="00857921" w14:paraId="1DBA4ABC" w14:textId="77777777"/>
      </w:tc>
      <w:tc>
        <w:tcPr>
          <w:tcW w:w="544" w:type="dxa"/>
        </w:tcPr>
        <w:p w:rsidR="00363393" w:rsidRPr="009E42C9" w:rsidP="00857921" w14:paraId="0ED1E105" w14:textId="77777777">
          <w:pPr>
            <w:pStyle w:val="RGsidhuvud"/>
            <w:rPr>
              <w:b/>
              <w:szCs w:val="18"/>
            </w:rPr>
          </w:pPr>
        </w:p>
      </w:tc>
      <w:tc>
        <w:tcPr>
          <w:tcW w:w="3234" w:type="dxa"/>
          <w:gridSpan w:val="2"/>
        </w:tcPr>
        <w:p w:rsidR="00363393" w:rsidRPr="009E42C9" w:rsidP="00857921" w14:paraId="24B244AD" w14:textId="77777777">
          <w:pPr>
            <w:pStyle w:val="RGsidhuvud"/>
            <w:rPr>
              <w:szCs w:val="18"/>
            </w:rPr>
          </w:pPr>
        </w:p>
      </w:tc>
    </w:tr>
    <w:tr w14:paraId="7C6AD4FD" w14:textId="77777777" w:rsidTr="00166768">
      <w:tblPrEx>
        <w:tblW w:w="9874" w:type="dxa"/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498"/>
      </w:trPr>
      <w:tc>
        <w:tcPr>
          <w:tcW w:w="6096" w:type="dxa"/>
          <w:vMerge/>
        </w:tcPr>
        <w:p w:rsidR="00363393" w:rsidRPr="00364668" w:rsidP="00857921" w14:paraId="5D295905" w14:textId="77777777"/>
      </w:tc>
      <w:tc>
        <w:tcPr>
          <w:tcW w:w="544" w:type="dxa"/>
        </w:tcPr>
        <w:p w:rsidR="00363393" w:rsidRPr="00364668" w:rsidP="00857921" w14:paraId="1648FC38" w14:textId="77777777">
          <w:pPr>
            <w:pStyle w:val="RGsidhuvud"/>
            <w:rPr>
              <w:szCs w:val="18"/>
            </w:rPr>
          </w:pPr>
        </w:p>
      </w:tc>
      <w:tc>
        <w:tcPr>
          <w:tcW w:w="3234" w:type="dxa"/>
          <w:gridSpan w:val="2"/>
        </w:tcPr>
        <w:p w:rsidR="00363393" w:rsidRPr="00364668" w:rsidP="00857921" w14:paraId="0900BD4C" w14:textId="77777777">
          <w:pPr>
            <w:pStyle w:val="RGsidhuvud"/>
            <w:rPr>
              <w:szCs w:val="18"/>
            </w:rPr>
          </w:pPr>
        </w:p>
      </w:tc>
    </w:tr>
  </w:tbl>
  <w:p w:rsidR="00363393" w14:paraId="2979D9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1A10FA"/>
    <w:multiLevelType w:val="multilevel"/>
    <w:tmpl w:val="A2C85C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5A5A5A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5A5A5A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5A5A5A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5A5A5A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5A5A5A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808080" w:themeColor="background1" w:themeShade="80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808080" w:themeColor="background1" w:themeShade="80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808080" w:themeColor="background1" w:themeShade="80"/>
      </w:rPr>
    </w:lvl>
  </w:abstractNum>
  <w:abstractNum w:abstractNumId="1">
    <w:nsid w:val="04B540FC"/>
    <w:multiLevelType w:val="multilevel"/>
    <w:tmpl w:val="49326F7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3C3C3C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  <w:color w:val="3C3C3C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3C3C3C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  <w:color w:val="3C3C3C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  <w:color w:val="3C3C3C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  <w:color w:val="3C3C3C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hint="default"/>
        <w:color w:val="3C3C3C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  <w:color w:val="3C3C3C"/>
      </w:rPr>
    </w:lvl>
  </w:abstractNum>
  <w:abstractNum w:abstractNumId="2">
    <w:nsid w:val="0BBE30BF"/>
    <w:multiLevelType w:val="multilevel"/>
    <w:tmpl w:val="CE96EF4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0F4159BD"/>
    <w:multiLevelType w:val="multilevel"/>
    <w:tmpl w:val="19E6FBD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3C3C3C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3C3C3C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3C3C3C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3C3C3C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3C3C3C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3C3C3C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3C3C3C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3C3C3C"/>
      </w:rPr>
    </w:lvl>
  </w:abstractNum>
  <w:abstractNum w:abstractNumId="4">
    <w:nsid w:val="14065787"/>
    <w:multiLevelType w:val="hybridMultilevel"/>
    <w:tmpl w:val="57EA27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C389C"/>
    <w:multiLevelType w:val="multilevel"/>
    <w:tmpl w:val="079AD9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9FB71A7"/>
    <w:multiLevelType w:val="hybridMultilevel"/>
    <w:tmpl w:val="E920FE44"/>
    <w:lvl w:ilvl="0">
      <w:start w:val="1"/>
      <w:numFmt w:val="decimal"/>
      <w:pStyle w:val="ListParagraph"/>
      <w:lvlText w:val="%1."/>
      <w:lvlJc w:val="left"/>
      <w:pPr>
        <w:ind w:left="947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667" w:hanging="360"/>
      </w:pPr>
    </w:lvl>
    <w:lvl w:ilvl="2" w:tentative="1">
      <w:start w:val="1"/>
      <w:numFmt w:val="lowerRoman"/>
      <w:lvlText w:val="%3."/>
      <w:lvlJc w:val="right"/>
      <w:pPr>
        <w:ind w:left="2387" w:hanging="180"/>
      </w:pPr>
    </w:lvl>
    <w:lvl w:ilvl="3" w:tentative="1">
      <w:start w:val="1"/>
      <w:numFmt w:val="decimal"/>
      <w:lvlText w:val="%4."/>
      <w:lvlJc w:val="left"/>
      <w:pPr>
        <w:ind w:left="3107" w:hanging="360"/>
      </w:pPr>
    </w:lvl>
    <w:lvl w:ilvl="4" w:tentative="1">
      <w:start w:val="1"/>
      <w:numFmt w:val="lowerLetter"/>
      <w:lvlText w:val="%5."/>
      <w:lvlJc w:val="left"/>
      <w:pPr>
        <w:ind w:left="3827" w:hanging="360"/>
      </w:pPr>
    </w:lvl>
    <w:lvl w:ilvl="5" w:tentative="1">
      <w:start w:val="1"/>
      <w:numFmt w:val="lowerRoman"/>
      <w:lvlText w:val="%6."/>
      <w:lvlJc w:val="right"/>
      <w:pPr>
        <w:ind w:left="4547" w:hanging="180"/>
      </w:pPr>
    </w:lvl>
    <w:lvl w:ilvl="6" w:tentative="1">
      <w:start w:val="1"/>
      <w:numFmt w:val="decimal"/>
      <w:lvlText w:val="%7."/>
      <w:lvlJc w:val="left"/>
      <w:pPr>
        <w:ind w:left="5267" w:hanging="360"/>
      </w:pPr>
    </w:lvl>
    <w:lvl w:ilvl="7" w:tentative="1">
      <w:start w:val="1"/>
      <w:numFmt w:val="lowerLetter"/>
      <w:lvlText w:val="%8."/>
      <w:lvlJc w:val="left"/>
      <w:pPr>
        <w:ind w:left="5987" w:hanging="360"/>
      </w:pPr>
    </w:lvl>
    <w:lvl w:ilvl="8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7">
    <w:nsid w:val="1BC22A94"/>
    <w:multiLevelType w:val="multilevel"/>
    <w:tmpl w:val="A2C85C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5A5A5A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5A5A5A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5A5A5A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5A5A5A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5A5A5A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808080" w:themeColor="background1" w:themeShade="80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808080" w:themeColor="background1" w:themeShade="80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808080" w:themeColor="background1" w:themeShade="80"/>
      </w:rPr>
    </w:lvl>
  </w:abstractNum>
  <w:abstractNum w:abstractNumId="8">
    <w:nsid w:val="1D7C6145"/>
    <w:multiLevelType w:val="hybridMultilevel"/>
    <w:tmpl w:val="5CE6748A"/>
    <w:lvl w:ilvl="0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908A4"/>
    <w:multiLevelType w:val="hybridMultilevel"/>
    <w:tmpl w:val="432A12C4"/>
    <w:lvl w:ilvl="0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25646"/>
    <w:multiLevelType w:val="multilevel"/>
    <w:tmpl w:val="F30A68C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11">
    <w:nsid w:val="31F24CF5"/>
    <w:multiLevelType w:val="hybridMultilevel"/>
    <w:tmpl w:val="0F0A5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97FB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E706F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77F0D83"/>
    <w:multiLevelType w:val="hybridMultilevel"/>
    <w:tmpl w:val="AFF6E43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9E10C47"/>
    <w:multiLevelType w:val="multilevel"/>
    <w:tmpl w:val="A2C85C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5A5A5A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5A5A5A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5A5A5A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5A5A5A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5A5A5A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808080" w:themeColor="background1" w:themeShade="80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808080" w:themeColor="background1" w:themeShade="80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808080" w:themeColor="background1" w:themeShade="80"/>
      </w:rPr>
    </w:lvl>
  </w:abstractNum>
  <w:abstractNum w:abstractNumId="16">
    <w:nsid w:val="4E8E5825"/>
    <w:multiLevelType w:val="multilevel"/>
    <w:tmpl w:val="6F4C14D8"/>
    <w:numStyleLink w:val="Flernivlista"/>
  </w:abstractNum>
  <w:abstractNum w:abstractNumId="17">
    <w:nsid w:val="4F5A641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FE2520E"/>
    <w:multiLevelType w:val="multilevel"/>
    <w:tmpl w:val="49326F7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3C3C3C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  <w:color w:val="3C3C3C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3C3C3C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  <w:color w:val="3C3C3C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  <w:color w:val="3C3C3C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  <w:color w:val="3C3C3C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hint="default"/>
        <w:color w:val="3C3C3C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  <w:color w:val="3C3C3C"/>
      </w:rPr>
    </w:lvl>
  </w:abstractNum>
  <w:abstractNum w:abstractNumId="19">
    <w:nsid w:val="576E6786"/>
    <w:multiLevelType w:val="hybridMultilevel"/>
    <w:tmpl w:val="079AD900"/>
    <w:lvl w:ilvl="0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>
    <w:nsid w:val="5927000F"/>
    <w:multiLevelType w:val="multilevel"/>
    <w:tmpl w:val="6F4C14D8"/>
    <w:styleLink w:val="Flernivlist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5A5A5A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5A5A5A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5A5A5A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5A5A5A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5A5A5A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808080" w:themeColor="background1" w:themeShade="80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808080" w:themeColor="background1" w:themeShade="80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808080" w:themeColor="background1" w:themeShade="80"/>
      </w:rPr>
    </w:lvl>
  </w:abstractNum>
  <w:abstractNum w:abstractNumId="21">
    <w:nsid w:val="5B063DAF"/>
    <w:multiLevelType w:val="multilevel"/>
    <w:tmpl w:val="A2C85C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C3C3C"/>
      </w:rPr>
    </w:lvl>
    <w:lvl w:ilvl="1">
      <w:start w:val="1"/>
      <w:numFmt w:val="bullet"/>
      <w:lvlText w:val="o"/>
      <w:lvlJc w:val="left"/>
      <w:pPr>
        <w:ind w:left="738" w:hanging="284"/>
      </w:pPr>
      <w:rPr>
        <w:rFonts w:ascii="Courier New" w:hAnsi="Courier New" w:hint="default"/>
        <w:color w:val="5A5A5A"/>
      </w:rPr>
    </w:lvl>
    <w:lvl w:ilvl="2">
      <w:start w:val="1"/>
      <w:numFmt w:val="bullet"/>
      <w:lvlText w:val=""/>
      <w:lvlJc w:val="left"/>
      <w:pPr>
        <w:ind w:left="1192" w:hanging="284"/>
      </w:pPr>
      <w:rPr>
        <w:rFonts w:ascii="Wingdings" w:hAnsi="Wingdings" w:hint="default"/>
        <w:color w:val="5A5A5A"/>
      </w:rPr>
    </w:lvl>
    <w:lvl w:ilvl="3">
      <w:start w:val="1"/>
      <w:numFmt w:val="bullet"/>
      <w:lvlText w:val=""/>
      <w:lvlJc w:val="left"/>
      <w:pPr>
        <w:ind w:left="1646" w:hanging="284"/>
      </w:pPr>
      <w:rPr>
        <w:rFonts w:ascii="Symbol" w:hAnsi="Symbol" w:hint="default"/>
        <w:color w:val="5A5A5A"/>
      </w:rPr>
    </w:lvl>
    <w:lvl w:ilvl="4">
      <w:start w:val="1"/>
      <w:numFmt w:val="bullet"/>
      <w:lvlText w:val="o"/>
      <w:lvlJc w:val="left"/>
      <w:pPr>
        <w:ind w:left="2100" w:hanging="284"/>
      </w:pPr>
      <w:rPr>
        <w:rFonts w:ascii="Courier New" w:hAnsi="Courier New" w:hint="default"/>
        <w:color w:val="5A5A5A"/>
      </w:rPr>
    </w:lvl>
    <w:lvl w:ilvl="5">
      <w:start w:val="1"/>
      <w:numFmt w:val="bullet"/>
      <w:lvlText w:val=""/>
      <w:lvlJc w:val="left"/>
      <w:pPr>
        <w:ind w:left="2554" w:hanging="284"/>
      </w:pPr>
      <w:rPr>
        <w:rFonts w:ascii="Wingdings" w:hAnsi="Wingdings" w:hint="default"/>
        <w:color w:val="5A5A5A"/>
      </w:rPr>
    </w:lvl>
    <w:lvl w:ilvl="6">
      <w:start w:val="1"/>
      <w:numFmt w:val="bullet"/>
      <w:lvlText w:val=""/>
      <w:lvlJc w:val="left"/>
      <w:pPr>
        <w:ind w:left="3008" w:hanging="284"/>
      </w:pPr>
      <w:rPr>
        <w:rFonts w:ascii="Symbol" w:hAnsi="Symbol" w:hint="default"/>
        <w:color w:val="808080" w:themeColor="background1" w:themeShade="80"/>
      </w:rPr>
    </w:lvl>
    <w:lvl w:ilvl="7">
      <w:start w:val="1"/>
      <w:numFmt w:val="bullet"/>
      <w:lvlText w:val="o"/>
      <w:lvlJc w:val="left"/>
      <w:pPr>
        <w:ind w:left="3462" w:hanging="284"/>
      </w:pPr>
      <w:rPr>
        <w:rFonts w:ascii="Courier New" w:hAnsi="Courier New" w:hint="default"/>
        <w:color w:val="808080" w:themeColor="background1" w:themeShade="80"/>
      </w:rPr>
    </w:lvl>
    <w:lvl w:ilvl="8">
      <w:start w:val="1"/>
      <w:numFmt w:val="bullet"/>
      <w:lvlText w:val=""/>
      <w:lvlJc w:val="left"/>
      <w:pPr>
        <w:ind w:left="3916" w:hanging="284"/>
      </w:pPr>
      <w:rPr>
        <w:rFonts w:ascii="Wingdings" w:hAnsi="Wingdings" w:hint="default"/>
        <w:color w:val="808080" w:themeColor="background1" w:themeShade="80"/>
      </w:rPr>
    </w:lvl>
  </w:abstractNum>
  <w:abstractNum w:abstractNumId="22">
    <w:nsid w:val="64420E8F"/>
    <w:multiLevelType w:val="hybridMultilevel"/>
    <w:tmpl w:val="7C309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BA3792"/>
    <w:multiLevelType w:val="multilevel"/>
    <w:tmpl w:val="6F4C14D8"/>
    <w:numStyleLink w:val="Flernivlista"/>
  </w:abstractNum>
  <w:num w:numId="1" w16cid:durableId="1986886165">
    <w:abstractNumId w:val="9"/>
  </w:num>
  <w:num w:numId="2" w16cid:durableId="499855766">
    <w:abstractNumId w:val="6"/>
  </w:num>
  <w:num w:numId="3" w16cid:durableId="1197810411">
    <w:abstractNumId w:val="5"/>
  </w:num>
  <w:num w:numId="4" w16cid:durableId="35282704">
    <w:abstractNumId w:val="10"/>
  </w:num>
  <w:num w:numId="5" w16cid:durableId="52315107">
    <w:abstractNumId w:val="19"/>
  </w:num>
  <w:num w:numId="6" w16cid:durableId="835849593">
    <w:abstractNumId w:val="2"/>
  </w:num>
  <w:num w:numId="7" w16cid:durableId="1752004799">
    <w:abstractNumId w:val="19"/>
  </w:num>
  <w:num w:numId="8" w16cid:durableId="273173848">
    <w:abstractNumId w:val="2"/>
  </w:num>
  <w:num w:numId="9" w16cid:durableId="102772360">
    <w:abstractNumId w:val="19"/>
  </w:num>
  <w:num w:numId="10" w16cid:durableId="464936053">
    <w:abstractNumId w:val="2"/>
  </w:num>
  <w:num w:numId="11" w16cid:durableId="115636148">
    <w:abstractNumId w:val="19"/>
  </w:num>
  <w:num w:numId="12" w16cid:durableId="1886795901">
    <w:abstractNumId w:val="2"/>
  </w:num>
  <w:num w:numId="13" w16cid:durableId="452754356">
    <w:abstractNumId w:val="8"/>
  </w:num>
  <w:num w:numId="14" w16cid:durableId="1496337675">
    <w:abstractNumId w:val="19"/>
  </w:num>
  <w:num w:numId="15" w16cid:durableId="1239943506">
    <w:abstractNumId w:val="2"/>
  </w:num>
  <w:num w:numId="16" w16cid:durableId="542209005">
    <w:abstractNumId w:val="22"/>
  </w:num>
  <w:num w:numId="17" w16cid:durableId="870608693">
    <w:abstractNumId w:val="1"/>
  </w:num>
  <w:num w:numId="18" w16cid:durableId="492335186">
    <w:abstractNumId w:val="18"/>
  </w:num>
  <w:num w:numId="19" w16cid:durableId="1767193388">
    <w:abstractNumId w:val="3"/>
  </w:num>
  <w:num w:numId="20" w16cid:durableId="658272393">
    <w:abstractNumId w:val="17"/>
  </w:num>
  <w:num w:numId="21" w16cid:durableId="815101615">
    <w:abstractNumId w:val="12"/>
  </w:num>
  <w:num w:numId="22" w16cid:durableId="54818650">
    <w:abstractNumId w:val="21"/>
  </w:num>
  <w:num w:numId="23" w16cid:durableId="938442036">
    <w:abstractNumId w:val="0"/>
  </w:num>
  <w:num w:numId="24" w16cid:durableId="1017389818">
    <w:abstractNumId w:val="7"/>
  </w:num>
  <w:num w:numId="25" w16cid:durableId="2065638750">
    <w:abstractNumId w:val="4"/>
  </w:num>
  <w:num w:numId="26" w16cid:durableId="694815097">
    <w:abstractNumId w:val="16"/>
  </w:num>
  <w:num w:numId="27" w16cid:durableId="101346062">
    <w:abstractNumId w:val="13"/>
  </w:num>
  <w:num w:numId="28" w16cid:durableId="1731418705">
    <w:abstractNumId w:val="20"/>
  </w:num>
  <w:num w:numId="29" w16cid:durableId="1938442799">
    <w:abstractNumId w:val="11"/>
  </w:num>
  <w:num w:numId="30" w16cid:durableId="288172786">
    <w:abstractNumId w:val="23"/>
  </w:num>
  <w:num w:numId="31" w16cid:durableId="1698657481">
    <w:abstractNumId w:val="15"/>
  </w:num>
  <w:num w:numId="32" w16cid:durableId="36991754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attachedTemplate r:id="rId1"/>
  <w:stylePaneSortMethod w:val="name"/>
  <w:documentProtection w:edit="forms" w:enforcement="1" w:cryptProviderType="rsaAES" w:cryptAlgorithmClass="hash" w:cryptAlgorithmType="typeAny" w:cryptAlgorithmSid="14" w:cryptSpinCount="100000" w:hash="ZMSv6W/xuPpoXHuTyonQZNfbnXsaixjR+MSdJzryeH4CI6V3y7MW7HJSLTgSotyrcBWKskQXqIDV&#10;3/GXr19Mig==&#10;" w:salt="hOFgBE87g4q0kw+y/6OxGg==&#10;"/>
  <w:defaultTabStop w:val="1304"/>
  <w:clickAndTypeStyle w:val="RGbrdtext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A3"/>
    <w:rsid w:val="00003534"/>
    <w:rsid w:val="0001202E"/>
    <w:rsid w:val="000128A3"/>
    <w:rsid w:val="00012B9B"/>
    <w:rsid w:val="00014BAF"/>
    <w:rsid w:val="000220A2"/>
    <w:rsid w:val="0002265E"/>
    <w:rsid w:val="000247BE"/>
    <w:rsid w:val="00033778"/>
    <w:rsid w:val="000424F3"/>
    <w:rsid w:val="000430BD"/>
    <w:rsid w:val="00044DC0"/>
    <w:rsid w:val="00046669"/>
    <w:rsid w:val="0005372B"/>
    <w:rsid w:val="00053C88"/>
    <w:rsid w:val="0006551E"/>
    <w:rsid w:val="000722B8"/>
    <w:rsid w:val="000741F8"/>
    <w:rsid w:val="00075B4E"/>
    <w:rsid w:val="00075C9A"/>
    <w:rsid w:val="00076FC2"/>
    <w:rsid w:val="00077C41"/>
    <w:rsid w:val="00082675"/>
    <w:rsid w:val="00083409"/>
    <w:rsid w:val="000861F2"/>
    <w:rsid w:val="00086353"/>
    <w:rsid w:val="000872DC"/>
    <w:rsid w:val="00087B83"/>
    <w:rsid w:val="00091E0F"/>
    <w:rsid w:val="00097EFD"/>
    <w:rsid w:val="000A2F84"/>
    <w:rsid w:val="000A686A"/>
    <w:rsid w:val="000A7641"/>
    <w:rsid w:val="000A7E46"/>
    <w:rsid w:val="000B77F0"/>
    <w:rsid w:val="000C0794"/>
    <w:rsid w:val="000C2173"/>
    <w:rsid w:val="000C2585"/>
    <w:rsid w:val="000C363D"/>
    <w:rsid w:val="000C58AA"/>
    <w:rsid w:val="000D669F"/>
    <w:rsid w:val="000E2B6E"/>
    <w:rsid w:val="000F16B9"/>
    <w:rsid w:val="000F21A2"/>
    <w:rsid w:val="00100233"/>
    <w:rsid w:val="00101601"/>
    <w:rsid w:val="001100CC"/>
    <w:rsid w:val="001144DD"/>
    <w:rsid w:val="00114958"/>
    <w:rsid w:val="001177FE"/>
    <w:rsid w:val="00120D56"/>
    <w:rsid w:val="00126A52"/>
    <w:rsid w:val="001327FE"/>
    <w:rsid w:val="001347E3"/>
    <w:rsid w:val="00140D9A"/>
    <w:rsid w:val="0014629B"/>
    <w:rsid w:val="00151361"/>
    <w:rsid w:val="00151372"/>
    <w:rsid w:val="001574CB"/>
    <w:rsid w:val="00157850"/>
    <w:rsid w:val="00166768"/>
    <w:rsid w:val="001676C6"/>
    <w:rsid w:val="00173510"/>
    <w:rsid w:val="001765FF"/>
    <w:rsid w:val="001837C6"/>
    <w:rsid w:val="00185552"/>
    <w:rsid w:val="001B0AAB"/>
    <w:rsid w:val="001C08B3"/>
    <w:rsid w:val="001C0B4E"/>
    <w:rsid w:val="001D0705"/>
    <w:rsid w:val="001D1B94"/>
    <w:rsid w:val="001D6FBC"/>
    <w:rsid w:val="001E4C8E"/>
    <w:rsid w:val="001E4E57"/>
    <w:rsid w:val="001E77BB"/>
    <w:rsid w:val="001F069D"/>
    <w:rsid w:val="00200CEB"/>
    <w:rsid w:val="0020216A"/>
    <w:rsid w:val="00207B7F"/>
    <w:rsid w:val="00214F37"/>
    <w:rsid w:val="00216E6F"/>
    <w:rsid w:val="00221A49"/>
    <w:rsid w:val="00227408"/>
    <w:rsid w:val="00234080"/>
    <w:rsid w:val="00237ACD"/>
    <w:rsid w:val="0024028B"/>
    <w:rsid w:val="0024062F"/>
    <w:rsid w:val="00242380"/>
    <w:rsid w:val="00245C27"/>
    <w:rsid w:val="00256E57"/>
    <w:rsid w:val="002573F6"/>
    <w:rsid w:val="00261F43"/>
    <w:rsid w:val="00262A13"/>
    <w:rsid w:val="00264B1D"/>
    <w:rsid w:val="00273E7C"/>
    <w:rsid w:val="002769C7"/>
    <w:rsid w:val="00283CAA"/>
    <w:rsid w:val="002840E9"/>
    <w:rsid w:val="00292929"/>
    <w:rsid w:val="00292FC7"/>
    <w:rsid w:val="002942F8"/>
    <w:rsid w:val="0029558B"/>
    <w:rsid w:val="002A559E"/>
    <w:rsid w:val="002A5BBC"/>
    <w:rsid w:val="002B6633"/>
    <w:rsid w:val="002D058D"/>
    <w:rsid w:val="002D1484"/>
    <w:rsid w:val="002D1A98"/>
    <w:rsid w:val="002D1B03"/>
    <w:rsid w:val="002D2B67"/>
    <w:rsid w:val="002E3CB4"/>
    <w:rsid w:val="002E491F"/>
    <w:rsid w:val="00302260"/>
    <w:rsid w:val="003071D9"/>
    <w:rsid w:val="00316B52"/>
    <w:rsid w:val="00323A5A"/>
    <w:rsid w:val="00323AA2"/>
    <w:rsid w:val="00323D36"/>
    <w:rsid w:val="00330CD3"/>
    <w:rsid w:val="003354B9"/>
    <w:rsid w:val="00335DC8"/>
    <w:rsid w:val="00336C01"/>
    <w:rsid w:val="00350514"/>
    <w:rsid w:val="0035598E"/>
    <w:rsid w:val="0036142F"/>
    <w:rsid w:val="0036235A"/>
    <w:rsid w:val="00363393"/>
    <w:rsid w:val="00364668"/>
    <w:rsid w:val="00372534"/>
    <w:rsid w:val="00374707"/>
    <w:rsid w:val="003809B3"/>
    <w:rsid w:val="00382355"/>
    <w:rsid w:val="00382B51"/>
    <w:rsid w:val="00383B9E"/>
    <w:rsid w:val="00383E39"/>
    <w:rsid w:val="00392935"/>
    <w:rsid w:val="00395B44"/>
    <w:rsid w:val="003A5F8C"/>
    <w:rsid w:val="003B2306"/>
    <w:rsid w:val="003B4CD4"/>
    <w:rsid w:val="003B5625"/>
    <w:rsid w:val="003B711C"/>
    <w:rsid w:val="003B71B3"/>
    <w:rsid w:val="003C0DDB"/>
    <w:rsid w:val="003C149D"/>
    <w:rsid w:val="003C2DD9"/>
    <w:rsid w:val="003C6104"/>
    <w:rsid w:val="003C711B"/>
    <w:rsid w:val="003D114B"/>
    <w:rsid w:val="003D403F"/>
    <w:rsid w:val="003D49EA"/>
    <w:rsid w:val="003D7259"/>
    <w:rsid w:val="003D74DB"/>
    <w:rsid w:val="003E328F"/>
    <w:rsid w:val="003E6CEF"/>
    <w:rsid w:val="003F4530"/>
    <w:rsid w:val="00400BCA"/>
    <w:rsid w:val="00400F17"/>
    <w:rsid w:val="00404966"/>
    <w:rsid w:val="00404D73"/>
    <w:rsid w:val="00405A36"/>
    <w:rsid w:val="00410207"/>
    <w:rsid w:val="00412267"/>
    <w:rsid w:val="00412EDF"/>
    <w:rsid w:val="00420E92"/>
    <w:rsid w:val="00421BA9"/>
    <w:rsid w:val="00423CC3"/>
    <w:rsid w:val="004249FB"/>
    <w:rsid w:val="00431949"/>
    <w:rsid w:val="0045250A"/>
    <w:rsid w:val="004557A1"/>
    <w:rsid w:val="00455FFC"/>
    <w:rsid w:val="00462432"/>
    <w:rsid w:val="00462E21"/>
    <w:rsid w:val="004802AC"/>
    <w:rsid w:val="00483EC2"/>
    <w:rsid w:val="00494E99"/>
    <w:rsid w:val="004A0433"/>
    <w:rsid w:val="004A729C"/>
    <w:rsid w:val="004C5477"/>
    <w:rsid w:val="004C6818"/>
    <w:rsid w:val="004C7ABE"/>
    <w:rsid w:val="004C7CBB"/>
    <w:rsid w:val="004C7D66"/>
    <w:rsid w:val="004D63A8"/>
    <w:rsid w:val="004E2916"/>
    <w:rsid w:val="004E3709"/>
    <w:rsid w:val="004E7F33"/>
    <w:rsid w:val="004F3803"/>
    <w:rsid w:val="004F6D26"/>
    <w:rsid w:val="004F72C5"/>
    <w:rsid w:val="004F7856"/>
    <w:rsid w:val="005029F1"/>
    <w:rsid w:val="00506445"/>
    <w:rsid w:val="00506D3B"/>
    <w:rsid w:val="0050732E"/>
    <w:rsid w:val="00507DE6"/>
    <w:rsid w:val="00510BAB"/>
    <w:rsid w:val="0051223F"/>
    <w:rsid w:val="0051575B"/>
    <w:rsid w:val="005162C9"/>
    <w:rsid w:val="00524130"/>
    <w:rsid w:val="005276CA"/>
    <w:rsid w:val="00535F45"/>
    <w:rsid w:val="00546E8B"/>
    <w:rsid w:val="00547B24"/>
    <w:rsid w:val="00553A55"/>
    <w:rsid w:val="00555FA7"/>
    <w:rsid w:val="00560997"/>
    <w:rsid w:val="00563753"/>
    <w:rsid w:val="00566B39"/>
    <w:rsid w:val="0058386F"/>
    <w:rsid w:val="005876A3"/>
    <w:rsid w:val="005916BD"/>
    <w:rsid w:val="00595988"/>
    <w:rsid w:val="0059629D"/>
    <w:rsid w:val="005A2CAE"/>
    <w:rsid w:val="005A72F8"/>
    <w:rsid w:val="005A79ED"/>
    <w:rsid w:val="005B0F40"/>
    <w:rsid w:val="005C1374"/>
    <w:rsid w:val="005D1DC0"/>
    <w:rsid w:val="005E296A"/>
    <w:rsid w:val="005E2DB9"/>
    <w:rsid w:val="005E2F22"/>
    <w:rsid w:val="005E7E4A"/>
    <w:rsid w:val="005F680A"/>
    <w:rsid w:val="006019BB"/>
    <w:rsid w:val="00607F3D"/>
    <w:rsid w:val="00611C25"/>
    <w:rsid w:val="006208EC"/>
    <w:rsid w:val="006231E1"/>
    <w:rsid w:val="00623315"/>
    <w:rsid w:val="0063161D"/>
    <w:rsid w:val="0063244F"/>
    <w:rsid w:val="006366A4"/>
    <w:rsid w:val="00636BE7"/>
    <w:rsid w:val="00640186"/>
    <w:rsid w:val="006443A1"/>
    <w:rsid w:val="00650274"/>
    <w:rsid w:val="00650A20"/>
    <w:rsid w:val="006510EF"/>
    <w:rsid w:val="0066770C"/>
    <w:rsid w:val="00682D3C"/>
    <w:rsid w:val="00683954"/>
    <w:rsid w:val="00683961"/>
    <w:rsid w:val="00683A29"/>
    <w:rsid w:val="006900C3"/>
    <w:rsid w:val="00691A3B"/>
    <w:rsid w:val="006930F4"/>
    <w:rsid w:val="00696858"/>
    <w:rsid w:val="006A4C77"/>
    <w:rsid w:val="006B0402"/>
    <w:rsid w:val="006C34CD"/>
    <w:rsid w:val="006C4AD3"/>
    <w:rsid w:val="006D4FC2"/>
    <w:rsid w:val="006D54DC"/>
    <w:rsid w:val="006D5E63"/>
    <w:rsid w:val="006E0D16"/>
    <w:rsid w:val="006E0F8D"/>
    <w:rsid w:val="006E438C"/>
    <w:rsid w:val="006F2A7C"/>
    <w:rsid w:val="006F3DE8"/>
    <w:rsid w:val="006F6015"/>
    <w:rsid w:val="006F765A"/>
    <w:rsid w:val="00711DCA"/>
    <w:rsid w:val="007125D0"/>
    <w:rsid w:val="007133E8"/>
    <w:rsid w:val="00715498"/>
    <w:rsid w:val="00716686"/>
    <w:rsid w:val="0073163E"/>
    <w:rsid w:val="00744D31"/>
    <w:rsid w:val="0074721F"/>
    <w:rsid w:val="00757EF9"/>
    <w:rsid w:val="0076458D"/>
    <w:rsid w:val="0076467E"/>
    <w:rsid w:val="0076606A"/>
    <w:rsid w:val="00780B06"/>
    <w:rsid w:val="00790913"/>
    <w:rsid w:val="00792266"/>
    <w:rsid w:val="00793276"/>
    <w:rsid w:val="0079625C"/>
    <w:rsid w:val="007A477B"/>
    <w:rsid w:val="007A7828"/>
    <w:rsid w:val="007C1A2B"/>
    <w:rsid w:val="007C2C58"/>
    <w:rsid w:val="007C41F1"/>
    <w:rsid w:val="007C553B"/>
    <w:rsid w:val="007C57F0"/>
    <w:rsid w:val="007D0612"/>
    <w:rsid w:val="007D0A89"/>
    <w:rsid w:val="007D69DD"/>
    <w:rsid w:val="007E373D"/>
    <w:rsid w:val="007E5FA9"/>
    <w:rsid w:val="007F01B6"/>
    <w:rsid w:val="007F4AA7"/>
    <w:rsid w:val="007F7315"/>
    <w:rsid w:val="00807B8C"/>
    <w:rsid w:val="0081102F"/>
    <w:rsid w:val="008113C5"/>
    <w:rsid w:val="00815598"/>
    <w:rsid w:val="00816660"/>
    <w:rsid w:val="0081691F"/>
    <w:rsid w:val="008260AF"/>
    <w:rsid w:val="00827C0B"/>
    <w:rsid w:val="0083139A"/>
    <w:rsid w:val="00832089"/>
    <w:rsid w:val="008412AB"/>
    <w:rsid w:val="0084639C"/>
    <w:rsid w:val="008535F0"/>
    <w:rsid w:val="00855596"/>
    <w:rsid w:val="00857921"/>
    <w:rsid w:val="008605EE"/>
    <w:rsid w:val="0086439C"/>
    <w:rsid w:val="00867091"/>
    <w:rsid w:val="00870BCF"/>
    <w:rsid w:val="00877833"/>
    <w:rsid w:val="0088058A"/>
    <w:rsid w:val="00882D4E"/>
    <w:rsid w:val="00895E76"/>
    <w:rsid w:val="008D1B02"/>
    <w:rsid w:val="008D4161"/>
    <w:rsid w:val="008D58B4"/>
    <w:rsid w:val="008D5C75"/>
    <w:rsid w:val="008D72BB"/>
    <w:rsid w:val="008E3AF7"/>
    <w:rsid w:val="008E44E3"/>
    <w:rsid w:val="008E5DCD"/>
    <w:rsid w:val="008F23E1"/>
    <w:rsid w:val="0090596D"/>
    <w:rsid w:val="0091418F"/>
    <w:rsid w:val="00914EF8"/>
    <w:rsid w:val="0091598F"/>
    <w:rsid w:val="00935D9C"/>
    <w:rsid w:val="00936634"/>
    <w:rsid w:val="00945FA4"/>
    <w:rsid w:val="0095294F"/>
    <w:rsid w:val="0095551C"/>
    <w:rsid w:val="00957085"/>
    <w:rsid w:val="009570B8"/>
    <w:rsid w:val="009638F6"/>
    <w:rsid w:val="009660EC"/>
    <w:rsid w:val="00966361"/>
    <w:rsid w:val="00973354"/>
    <w:rsid w:val="0098327B"/>
    <w:rsid w:val="009909D6"/>
    <w:rsid w:val="0099485A"/>
    <w:rsid w:val="009956D1"/>
    <w:rsid w:val="009979F3"/>
    <w:rsid w:val="009A7620"/>
    <w:rsid w:val="009C696E"/>
    <w:rsid w:val="009D3063"/>
    <w:rsid w:val="009D539F"/>
    <w:rsid w:val="009E0383"/>
    <w:rsid w:val="009E1144"/>
    <w:rsid w:val="009E42C9"/>
    <w:rsid w:val="009E6AA6"/>
    <w:rsid w:val="00A035F0"/>
    <w:rsid w:val="00A05313"/>
    <w:rsid w:val="00A118B5"/>
    <w:rsid w:val="00A126F1"/>
    <w:rsid w:val="00A16F6F"/>
    <w:rsid w:val="00A23EB6"/>
    <w:rsid w:val="00A26210"/>
    <w:rsid w:val="00A2708B"/>
    <w:rsid w:val="00A27164"/>
    <w:rsid w:val="00A31036"/>
    <w:rsid w:val="00A41168"/>
    <w:rsid w:val="00A419B0"/>
    <w:rsid w:val="00A41F69"/>
    <w:rsid w:val="00A439DB"/>
    <w:rsid w:val="00A454A2"/>
    <w:rsid w:val="00A51786"/>
    <w:rsid w:val="00A52A5B"/>
    <w:rsid w:val="00A607BB"/>
    <w:rsid w:val="00A660B1"/>
    <w:rsid w:val="00A703F2"/>
    <w:rsid w:val="00A73CD6"/>
    <w:rsid w:val="00A84007"/>
    <w:rsid w:val="00A90009"/>
    <w:rsid w:val="00A917FF"/>
    <w:rsid w:val="00A94ACB"/>
    <w:rsid w:val="00A977F3"/>
    <w:rsid w:val="00AA0AA7"/>
    <w:rsid w:val="00AA4FDA"/>
    <w:rsid w:val="00AA563F"/>
    <w:rsid w:val="00AA5D07"/>
    <w:rsid w:val="00AB62C2"/>
    <w:rsid w:val="00AC39C3"/>
    <w:rsid w:val="00AD1C5C"/>
    <w:rsid w:val="00AD2878"/>
    <w:rsid w:val="00AE1A25"/>
    <w:rsid w:val="00AE20A2"/>
    <w:rsid w:val="00AE78CC"/>
    <w:rsid w:val="00AF32C4"/>
    <w:rsid w:val="00AF3DE2"/>
    <w:rsid w:val="00AF43F6"/>
    <w:rsid w:val="00AF58E2"/>
    <w:rsid w:val="00AF673E"/>
    <w:rsid w:val="00B009F9"/>
    <w:rsid w:val="00B06F19"/>
    <w:rsid w:val="00B161D7"/>
    <w:rsid w:val="00B21E31"/>
    <w:rsid w:val="00B2340C"/>
    <w:rsid w:val="00B26573"/>
    <w:rsid w:val="00B314CD"/>
    <w:rsid w:val="00B332ED"/>
    <w:rsid w:val="00B34009"/>
    <w:rsid w:val="00B34DB5"/>
    <w:rsid w:val="00B3656A"/>
    <w:rsid w:val="00B45E29"/>
    <w:rsid w:val="00B5010B"/>
    <w:rsid w:val="00B553E3"/>
    <w:rsid w:val="00B570BB"/>
    <w:rsid w:val="00B621C1"/>
    <w:rsid w:val="00B754B2"/>
    <w:rsid w:val="00B75DA6"/>
    <w:rsid w:val="00B821D1"/>
    <w:rsid w:val="00B824A0"/>
    <w:rsid w:val="00B82547"/>
    <w:rsid w:val="00B91010"/>
    <w:rsid w:val="00B97192"/>
    <w:rsid w:val="00BA152E"/>
    <w:rsid w:val="00BA3CB7"/>
    <w:rsid w:val="00BA5242"/>
    <w:rsid w:val="00BA6665"/>
    <w:rsid w:val="00BA7D71"/>
    <w:rsid w:val="00BB7DCA"/>
    <w:rsid w:val="00BC0A4E"/>
    <w:rsid w:val="00BC11D9"/>
    <w:rsid w:val="00BC6146"/>
    <w:rsid w:val="00BD58C9"/>
    <w:rsid w:val="00BD604D"/>
    <w:rsid w:val="00BE6E6A"/>
    <w:rsid w:val="00BF58EF"/>
    <w:rsid w:val="00C03BAD"/>
    <w:rsid w:val="00C104FE"/>
    <w:rsid w:val="00C1749C"/>
    <w:rsid w:val="00C266C7"/>
    <w:rsid w:val="00C47DEF"/>
    <w:rsid w:val="00C55324"/>
    <w:rsid w:val="00C57426"/>
    <w:rsid w:val="00C745E3"/>
    <w:rsid w:val="00C80872"/>
    <w:rsid w:val="00C8291F"/>
    <w:rsid w:val="00C90398"/>
    <w:rsid w:val="00C93234"/>
    <w:rsid w:val="00C961D0"/>
    <w:rsid w:val="00CA75B3"/>
    <w:rsid w:val="00CA794A"/>
    <w:rsid w:val="00CB0EF4"/>
    <w:rsid w:val="00CB0FB6"/>
    <w:rsid w:val="00CC395C"/>
    <w:rsid w:val="00CD465A"/>
    <w:rsid w:val="00CD6B11"/>
    <w:rsid w:val="00CE0782"/>
    <w:rsid w:val="00CE1AB9"/>
    <w:rsid w:val="00CF6445"/>
    <w:rsid w:val="00CF6AD5"/>
    <w:rsid w:val="00D025DC"/>
    <w:rsid w:val="00D03DD0"/>
    <w:rsid w:val="00D07276"/>
    <w:rsid w:val="00D15F58"/>
    <w:rsid w:val="00D16D6B"/>
    <w:rsid w:val="00D2012A"/>
    <w:rsid w:val="00D2425A"/>
    <w:rsid w:val="00D52662"/>
    <w:rsid w:val="00D52931"/>
    <w:rsid w:val="00D54DB0"/>
    <w:rsid w:val="00D618D7"/>
    <w:rsid w:val="00D65C8D"/>
    <w:rsid w:val="00D70633"/>
    <w:rsid w:val="00D71605"/>
    <w:rsid w:val="00D723CD"/>
    <w:rsid w:val="00D73FC1"/>
    <w:rsid w:val="00D84BEF"/>
    <w:rsid w:val="00D91307"/>
    <w:rsid w:val="00DA0F68"/>
    <w:rsid w:val="00DA5AE5"/>
    <w:rsid w:val="00DB4353"/>
    <w:rsid w:val="00DC5B7F"/>
    <w:rsid w:val="00DC7405"/>
    <w:rsid w:val="00DC7A56"/>
    <w:rsid w:val="00DD29EE"/>
    <w:rsid w:val="00DF0FFB"/>
    <w:rsid w:val="00DF1DE6"/>
    <w:rsid w:val="00E120EA"/>
    <w:rsid w:val="00E12CDA"/>
    <w:rsid w:val="00E138BB"/>
    <w:rsid w:val="00E2297F"/>
    <w:rsid w:val="00E2657E"/>
    <w:rsid w:val="00E2665C"/>
    <w:rsid w:val="00E35AD8"/>
    <w:rsid w:val="00E41010"/>
    <w:rsid w:val="00E424CC"/>
    <w:rsid w:val="00E46E09"/>
    <w:rsid w:val="00E533C3"/>
    <w:rsid w:val="00E53B74"/>
    <w:rsid w:val="00E6163A"/>
    <w:rsid w:val="00E62380"/>
    <w:rsid w:val="00E63CF2"/>
    <w:rsid w:val="00E64D25"/>
    <w:rsid w:val="00E747A5"/>
    <w:rsid w:val="00E76E16"/>
    <w:rsid w:val="00E84435"/>
    <w:rsid w:val="00E96755"/>
    <w:rsid w:val="00E96B35"/>
    <w:rsid w:val="00EB016C"/>
    <w:rsid w:val="00EB063E"/>
    <w:rsid w:val="00EB268B"/>
    <w:rsid w:val="00EC27B2"/>
    <w:rsid w:val="00EC7251"/>
    <w:rsid w:val="00ED57A7"/>
    <w:rsid w:val="00EE399B"/>
    <w:rsid w:val="00EE7DED"/>
    <w:rsid w:val="00EF771D"/>
    <w:rsid w:val="00F029BC"/>
    <w:rsid w:val="00F04186"/>
    <w:rsid w:val="00F05252"/>
    <w:rsid w:val="00F06D54"/>
    <w:rsid w:val="00F125DB"/>
    <w:rsid w:val="00F12C2D"/>
    <w:rsid w:val="00F13DFE"/>
    <w:rsid w:val="00F14EDD"/>
    <w:rsid w:val="00F15491"/>
    <w:rsid w:val="00F1680E"/>
    <w:rsid w:val="00F35077"/>
    <w:rsid w:val="00F4015D"/>
    <w:rsid w:val="00F449B3"/>
    <w:rsid w:val="00F502A3"/>
    <w:rsid w:val="00F5570C"/>
    <w:rsid w:val="00F55AB5"/>
    <w:rsid w:val="00F61415"/>
    <w:rsid w:val="00F61F9C"/>
    <w:rsid w:val="00F630FD"/>
    <w:rsid w:val="00F64A09"/>
    <w:rsid w:val="00F64C03"/>
    <w:rsid w:val="00F72210"/>
    <w:rsid w:val="00F83D2D"/>
    <w:rsid w:val="00F90365"/>
    <w:rsid w:val="00F90CB5"/>
    <w:rsid w:val="00F91434"/>
    <w:rsid w:val="00F9567F"/>
    <w:rsid w:val="00F95F44"/>
    <w:rsid w:val="00FA2DFA"/>
    <w:rsid w:val="00FB3068"/>
    <w:rsid w:val="00FC4CB9"/>
    <w:rsid w:val="00FD3F96"/>
    <w:rsid w:val="00FF010C"/>
    <w:rsid w:val="00FF3637"/>
    <w:rsid w:val="00FF5442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EB77A0"/>
  <w15:docId w15:val="{89129736-7BEF-4178-9CCA-FE5B2E4A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uiPriority="0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iPriority="0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F0FFB"/>
    <w:rPr>
      <w:sz w:val="24"/>
      <w:szCs w:val="24"/>
    </w:rPr>
  </w:style>
  <w:style w:type="paragraph" w:styleId="Heading1">
    <w:name w:val="heading 1"/>
    <w:basedOn w:val="Normal"/>
    <w:next w:val="Normal"/>
    <w:semiHidden/>
    <w:rsid w:val="00B34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Rubrik2Char"/>
    <w:uiPriority w:val="9"/>
    <w:semiHidden/>
    <w:rsid w:val="00B34D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rsid w:val="00B34D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Rubrik4Char"/>
    <w:uiPriority w:val="9"/>
    <w:semiHidden/>
    <w:rsid w:val="00B34D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rubrik1">
    <w:name w:val="RG rubrik 1"/>
    <w:basedOn w:val="Heading1"/>
    <w:next w:val="RGbrdtext"/>
    <w:uiPriority w:val="3"/>
    <w:qFormat/>
    <w:rsid w:val="004F6D26"/>
    <w:pPr>
      <w:spacing w:before="40" w:after="40"/>
    </w:pPr>
    <w:rPr>
      <w:rFonts w:ascii="Tahoma" w:hAnsi="Tahoma"/>
      <w:color w:val="464646"/>
      <w:sz w:val="25"/>
      <w:szCs w:val="25"/>
    </w:rPr>
  </w:style>
  <w:style w:type="paragraph" w:customStyle="1" w:styleId="RGrubrik2">
    <w:name w:val="RG rubrik 2"/>
    <w:basedOn w:val="Heading2"/>
    <w:next w:val="RGbrdtext"/>
    <w:uiPriority w:val="3"/>
    <w:qFormat/>
    <w:rsid w:val="00FF3637"/>
    <w:pPr>
      <w:spacing w:before="40" w:after="20"/>
    </w:pPr>
    <w:rPr>
      <w:rFonts w:ascii="Tahoma" w:hAnsi="Tahoma"/>
      <w:i w:val="0"/>
      <w:color w:val="464646"/>
      <w:sz w:val="21"/>
      <w:szCs w:val="22"/>
    </w:rPr>
  </w:style>
  <w:style w:type="paragraph" w:customStyle="1" w:styleId="RGrubrik3">
    <w:name w:val="RG rubrik 3"/>
    <w:basedOn w:val="Heading3"/>
    <w:next w:val="RGbrdtext"/>
    <w:uiPriority w:val="3"/>
    <w:qFormat/>
    <w:rsid w:val="00B45E29"/>
    <w:pPr>
      <w:spacing w:before="40" w:after="20"/>
    </w:pPr>
    <w:rPr>
      <w:rFonts w:ascii="Tahoma" w:hAnsi="Tahoma"/>
      <w:color w:val="464646"/>
      <w:sz w:val="18"/>
      <w:szCs w:val="18"/>
    </w:rPr>
  </w:style>
  <w:style w:type="paragraph" w:customStyle="1" w:styleId="RGsidhuvud">
    <w:name w:val="RG sidhuvud"/>
    <w:basedOn w:val="RGsidfot"/>
    <w:uiPriority w:val="2"/>
    <w:unhideWhenUsed/>
    <w:qFormat/>
    <w:rsid w:val="00B82547"/>
    <w:pPr>
      <w:spacing w:after="20" w:line="240" w:lineRule="auto"/>
    </w:pPr>
    <w:rPr>
      <w:sz w:val="18"/>
    </w:rPr>
  </w:style>
  <w:style w:type="paragraph" w:customStyle="1" w:styleId="RGsidfot">
    <w:name w:val="RG sidfot"/>
    <w:basedOn w:val="RGfaktatext"/>
    <w:uiPriority w:val="2"/>
    <w:unhideWhenUsed/>
    <w:qFormat/>
    <w:rsid w:val="00D2425A"/>
    <w:pPr>
      <w:autoSpaceDE w:val="0"/>
      <w:autoSpaceDN w:val="0"/>
      <w:adjustRightInd w:val="0"/>
      <w:spacing w:after="60" w:line="180" w:lineRule="atLeast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D2425A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Header">
    <w:name w:val="header"/>
    <w:basedOn w:val="Normal"/>
    <w:semiHidden/>
    <w:rsid w:val="00D2425A"/>
    <w:rPr>
      <w:rFonts w:ascii="Tahoma" w:hAnsi="Tahoma" w:cs="Tahoma"/>
      <w:color w:val="7F7F7F"/>
      <w:sz w:val="26"/>
      <w:szCs w:val="26"/>
    </w:rPr>
  </w:style>
  <w:style w:type="paragraph" w:styleId="Footer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D2425A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FB3068"/>
    <w:rPr>
      <w:i/>
    </w:rPr>
  </w:style>
  <w:style w:type="paragraph" w:customStyle="1" w:styleId="RGadress">
    <w:name w:val="RG adress"/>
    <w:link w:val="RGadressChar"/>
    <w:unhideWhenUsed/>
    <w:qFormat/>
    <w:rsid w:val="00D2425A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FollowedHyperlink">
    <w:name w:val="FollowedHyperlink"/>
    <w:basedOn w:val="DefaultParagraphFont"/>
    <w:semiHidden/>
    <w:rsid w:val="00B34DB5"/>
    <w:rPr>
      <w:color w:val="800080"/>
      <w:u w:val="single"/>
    </w:rPr>
  </w:style>
  <w:style w:type="paragraph" w:styleId="DocumentMap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D2425A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D2425A"/>
    <w:rPr>
      <w:sz w:val="16"/>
    </w:rPr>
  </w:style>
  <w:style w:type="paragraph" w:customStyle="1" w:styleId="RGbrdtextindrag">
    <w:name w:val="RG brödtext indrag"/>
    <w:basedOn w:val="RGbrdtextstycke"/>
    <w:uiPriority w:val="1"/>
    <w:semiHidden/>
    <w:unhideWhenUsed/>
    <w:qFormat/>
    <w:rsid w:val="00D2425A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D2425A"/>
    <w:pPr>
      <w:spacing w:after="0"/>
    </w:pPr>
  </w:style>
  <w:style w:type="paragraph" w:styleId="ListParagraph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rong">
    <w:name w:val="Strong"/>
    <w:basedOn w:val="DefaultParagraphFont"/>
    <w:uiPriority w:val="22"/>
    <w:semiHidden/>
    <w:rsid w:val="00B34DB5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B34DB5"/>
    <w:rPr>
      <w:b/>
      <w:bCs/>
      <w:i/>
      <w:iCs/>
      <w:color w:val="4F81BD"/>
    </w:rPr>
  </w:style>
  <w:style w:type="character" w:styleId="Emphasis">
    <w:name w:val="Emphasis"/>
    <w:basedOn w:val="DefaultParagraphFont"/>
    <w:uiPriority w:val="20"/>
    <w:semiHidden/>
    <w:rsid w:val="00B34DB5"/>
    <w:rPr>
      <w:i/>
      <w:iCs/>
    </w:rPr>
  </w:style>
  <w:style w:type="character" w:styleId="SubtleEmphasis">
    <w:name w:val="Subtle Emphasis"/>
    <w:basedOn w:val="DefaultParagraphFont"/>
    <w:uiPriority w:val="19"/>
    <w:semiHidden/>
    <w:rsid w:val="00B34DB5"/>
    <w:rPr>
      <w:i/>
      <w:iCs/>
      <w:color w:val="808080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73354"/>
    <w:rPr>
      <w:rFonts w:ascii="Cambria" w:hAnsi="Cambria"/>
      <w:sz w:val="24"/>
      <w:szCs w:val="24"/>
    </w:rPr>
  </w:style>
  <w:style w:type="paragraph" w:styleId="Title">
    <w:name w:val="Title"/>
    <w:basedOn w:val="Normal"/>
    <w:next w:val="Normal"/>
    <w:link w:val="RubrikChar"/>
    <w:uiPriority w:val="10"/>
    <w:semiHidden/>
    <w:rsid w:val="00B34D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73354"/>
    <w:rPr>
      <w:rFonts w:ascii="Cambria" w:hAnsi="Cambria"/>
      <w:b/>
      <w:bCs/>
      <w:kern w:val="28"/>
      <w:sz w:val="32"/>
      <w:szCs w:val="32"/>
    </w:rPr>
  </w:style>
  <w:style w:type="character" w:customStyle="1" w:styleId="Rubrik4Char">
    <w:name w:val="Rubrik 4 Char"/>
    <w:basedOn w:val="DefaultParagraphFont"/>
    <w:link w:val="Heading4"/>
    <w:uiPriority w:val="9"/>
    <w:semiHidden/>
    <w:rsid w:val="00973354"/>
    <w:rPr>
      <w:rFonts w:ascii="Calibri" w:hAnsi="Calibri"/>
      <w:b/>
      <w:bCs/>
      <w:sz w:val="28"/>
      <w:szCs w:val="28"/>
    </w:rPr>
  </w:style>
  <w:style w:type="character" w:customStyle="1" w:styleId="Rubrik2Char">
    <w:name w:val="Rubrik 2 Char"/>
    <w:basedOn w:val="DefaultParagraphFont"/>
    <w:link w:val="Heading2"/>
    <w:uiPriority w:val="9"/>
    <w:semiHidden/>
    <w:rsid w:val="00973354"/>
    <w:rPr>
      <w:rFonts w:ascii="Cambria" w:hAnsi="Cambria"/>
      <w:b/>
      <w:bCs/>
      <w:i/>
      <w:iCs/>
      <w:sz w:val="28"/>
      <w:szCs w:val="28"/>
    </w:rPr>
  </w:style>
  <w:style w:type="paragraph" w:styleId="TOC1">
    <w:name w:val="toc 1"/>
    <w:basedOn w:val="RGfaktatext"/>
    <w:next w:val="RGfaktatext"/>
    <w:autoRedefine/>
    <w:uiPriority w:val="39"/>
    <w:unhideWhenUsed/>
    <w:rsid w:val="00D2425A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TOC2">
    <w:name w:val="toc 2"/>
    <w:basedOn w:val="RGfaktatext"/>
    <w:next w:val="RGfaktatext"/>
    <w:autoRedefine/>
    <w:uiPriority w:val="39"/>
    <w:unhideWhenUsed/>
    <w:rsid w:val="00D2425A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styleId="Balloon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DefaultParagraphFont"/>
    <w:link w:val="RGadress"/>
    <w:rsid w:val="000C2585"/>
    <w:rPr>
      <w:rFonts w:ascii="Tahoma" w:hAnsi="Tahoma" w:cs="Tahoma"/>
      <w:bCs/>
      <w:color w:val="2D2D2D"/>
      <w:sz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TOCHeading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TOC3">
    <w:name w:val="toc 3"/>
    <w:basedOn w:val="RGfaktatext"/>
    <w:next w:val="RGfaktatext"/>
    <w:autoRedefine/>
    <w:uiPriority w:val="39"/>
    <w:unhideWhenUsed/>
    <w:rsid w:val="00D2425A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leGrid">
    <w:name w:val="Table Grid"/>
    <w:basedOn w:val="TableNorma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4DB5"/>
    <w:rPr>
      <w:color w:val="808080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numbering" w:customStyle="1" w:styleId="Flernivlista">
    <w:name w:val="Flernivålista"/>
    <w:uiPriority w:val="99"/>
    <w:rsid w:val="00BB7DCA"/>
    <w:pPr>
      <w:numPr>
        <w:numId w:val="28"/>
      </w:numPr>
    </w:pPr>
  </w:style>
  <w:style w:type="paragraph" w:customStyle="1" w:styleId="RGstreck">
    <w:name w:val="RG streck"/>
    <w:basedOn w:val="RGbrdtext"/>
    <w:uiPriority w:val="2"/>
    <w:rsid w:val="0095294F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styleId="FootnoteText">
    <w:name w:val="footnote text"/>
    <w:basedOn w:val="Normal"/>
    <w:link w:val="FotnotstextChar"/>
    <w:uiPriority w:val="99"/>
    <w:semiHidden/>
    <w:rsid w:val="00F14EDD"/>
    <w:rPr>
      <w:rFonts w:ascii="Tahoma" w:hAnsi="Tahoma" w:eastAsiaTheme="minorHAnsi" w:cstheme="minorBidi"/>
      <w:sz w:val="14"/>
      <w:szCs w:val="20"/>
      <w:lang w:eastAsia="en-US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14EDD"/>
    <w:rPr>
      <w:rFonts w:ascii="Tahoma" w:hAnsi="Tahoma" w:eastAsiaTheme="minorHAnsi" w:cstheme="minorBidi"/>
      <w:sz w:val="14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14EDD"/>
    <w:rPr>
      <w:vertAlign w:val="superscript"/>
    </w:rPr>
  </w:style>
  <w:style w:type="paragraph" w:customStyle="1" w:styleId="RGrubrik4">
    <w:name w:val="RG rubrik 4"/>
    <w:basedOn w:val="RGfaktatext"/>
    <w:next w:val="RGbrdtext"/>
    <w:uiPriority w:val="3"/>
    <w:rsid w:val="00D2425A"/>
    <w:pPr>
      <w:autoSpaceDE w:val="0"/>
      <w:autoSpaceDN w:val="0"/>
      <w:adjustRightInd w:val="0"/>
      <w:spacing w:before="40" w:after="20" w:line="240" w:lineRule="auto"/>
      <w:textAlignment w:val="center"/>
    </w:pPr>
    <w:rPr>
      <w:bCs/>
      <w:kern w:val="36"/>
      <w:sz w:val="20"/>
      <w:szCs w:val="20"/>
    </w:rPr>
  </w:style>
  <w:style w:type="paragraph" w:customStyle="1" w:styleId="RGrubrik5">
    <w:name w:val="RG rubrik 5"/>
    <w:basedOn w:val="RGrubrik4"/>
    <w:next w:val="RGbrdtext"/>
    <w:uiPriority w:val="4"/>
    <w:rsid w:val="00B45E29"/>
    <w:rPr>
      <w:i/>
      <w:szCs w:val="18"/>
    </w:rPr>
  </w:style>
  <w:style w:type="paragraph" w:customStyle="1" w:styleId="RGsidfotfet">
    <w:name w:val="RG sidfot fet"/>
    <w:basedOn w:val="RGsidfot"/>
    <w:uiPriority w:val="2"/>
    <w:unhideWhenUsed/>
    <w:rsid w:val="00D2425A"/>
    <w:rPr>
      <w:b/>
    </w:rPr>
  </w:style>
  <w:style w:type="paragraph" w:customStyle="1" w:styleId="RGadressnamnefternamn">
    <w:name w:val="RG adress_namn efternamn"/>
    <w:next w:val="RGadress"/>
    <w:qFormat/>
    <w:rsid w:val="00D2425A"/>
    <w:rPr>
      <w:rFonts w:ascii="Tahoma" w:hAnsi="Tahoma" w:cs="Tahoma"/>
      <w:b/>
      <w:bCs/>
      <w:color w:val="3C3C3C"/>
      <w:sz w:val="18"/>
    </w:rPr>
  </w:style>
  <w:style w:type="paragraph" w:customStyle="1" w:styleId="RGfaktatextpunktlista">
    <w:name w:val="RG faktatext punktlista"/>
    <w:basedOn w:val="RGfaktatext"/>
    <w:qFormat/>
    <w:rsid w:val="00221A49"/>
    <w:pPr>
      <w:numPr>
        <w:numId w:val="13"/>
      </w:numPr>
      <w:autoSpaceDE w:val="0"/>
      <w:autoSpaceDN w:val="0"/>
      <w:adjustRightInd w:val="0"/>
      <w:spacing w:after="60" w:line="264" w:lineRule="auto"/>
      <w:ind w:left="227" w:hanging="227"/>
      <w:textAlignment w:val="center"/>
    </w:pPr>
  </w:style>
  <w:style w:type="paragraph" w:customStyle="1" w:styleId="RGhuvudrubrik">
    <w:name w:val="RG huvudrubrik"/>
    <w:basedOn w:val="RGrubrik1"/>
    <w:next w:val="RGbrdtext"/>
    <w:qFormat/>
    <w:rsid w:val="00D2425A"/>
    <w:rPr>
      <w:rFonts w:eastAsiaTheme="majorEastAsia"/>
      <w:sz w:val="36"/>
      <w:szCs w:val="48"/>
    </w:rPr>
  </w:style>
  <w:style w:type="paragraph" w:customStyle="1" w:styleId="RGhuvudrubrikhger">
    <w:name w:val="RG huvudrubrik höger"/>
    <w:basedOn w:val="RGhuvudrubrik"/>
    <w:semiHidden/>
    <w:unhideWhenUsed/>
    <w:rsid w:val="00D2425A"/>
    <w:pPr>
      <w:framePr w:hSpace="142" w:wrap="around" w:hAnchor="margin" w:x="1" w:y="-1417"/>
      <w:jc w:val="right"/>
    </w:pPr>
    <w:rPr>
      <w:sz w:val="48"/>
    </w:rPr>
  </w:style>
  <w:style w:type="paragraph" w:customStyle="1" w:styleId="RGpunktlista">
    <w:name w:val="RG punktlista"/>
    <w:basedOn w:val="RGbrdtext"/>
    <w:uiPriority w:val="1"/>
    <w:qFormat/>
    <w:rsid w:val="002840E9"/>
    <w:pPr>
      <w:numPr>
        <w:numId w:val="14"/>
      </w:numPr>
      <w:spacing w:before="60" w:after="60"/>
      <w:ind w:left="227" w:hanging="227"/>
    </w:pPr>
  </w:style>
  <w:style w:type="paragraph" w:customStyle="1" w:styleId="RGnumreradlista">
    <w:name w:val="RG numrerad lista"/>
    <w:basedOn w:val="RGpunktlista"/>
    <w:uiPriority w:val="1"/>
    <w:rsid w:val="00D2425A"/>
    <w:pPr>
      <w:numPr>
        <w:numId w:val="15"/>
      </w:numPr>
      <w:tabs>
        <w:tab w:val="left" w:pos="454"/>
      </w:tabs>
    </w:pPr>
  </w:style>
  <w:style w:type="paragraph" w:customStyle="1" w:styleId="RGrubrikutanfrinnehllsfrteckning">
    <w:name w:val="RG rubrik utanför innehållsförteckning"/>
    <w:basedOn w:val="RGrubrik1"/>
    <w:rsid w:val="00D2425A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customStyle="1" w:styleId="RGtabellrubrik">
    <w:name w:val="RG tabellrubrik"/>
    <w:basedOn w:val="RGfaktatext"/>
    <w:uiPriority w:val="2"/>
    <w:rsid w:val="00D2425A"/>
    <w:rPr>
      <w:b/>
    </w:rPr>
  </w:style>
  <w:style w:type="paragraph" w:customStyle="1" w:styleId="RGtitel">
    <w:name w:val="RG titel"/>
    <w:uiPriority w:val="2"/>
    <w:rsid w:val="005A79ED"/>
    <w:rPr>
      <w:rFonts w:ascii="Tahoma" w:hAnsi="Tahoma" w:cs="Tahoma"/>
      <w:color w:val="6E6E6E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637"/>
    <w:rPr>
      <w:color w:val="0074A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G:\Mallar\SOF\SOF%20Brev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B1893-9FF7-42B8-A4B3-7514B8967032}"/>
      </w:docPartPr>
      <w:docPartBody>
        <w:p w:rsidR="009979F3"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25C7ECC280D446D9AF8E67BD8391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72130-13FE-4BC2-9106-45329339BE5F}"/>
      </w:docPartPr>
      <w:docPartBody>
        <w:p w:rsidR="00000000" w:rsidP="009979F3">
          <w:pPr>
            <w:pStyle w:val="725C7ECC280D446D9AF8E67BD83910A3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BC23A7F2A9E4AA39CB7B0B073097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119CE-39FB-4932-89D8-8502D4CB3870}"/>
      </w:docPartPr>
      <w:docPartBody>
        <w:p w:rsidR="00000000" w:rsidP="009979F3">
          <w:pPr>
            <w:pStyle w:val="9BC23A7F2A9E4AA39CB7B0B0730970AF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125C8080F84BAA8ED3E9DB13CEA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59F7A-8E9D-4764-83AF-1DD7749BB7C0}"/>
      </w:docPartPr>
      <w:docPartBody>
        <w:p w:rsidR="00000000" w:rsidP="009979F3">
          <w:pPr>
            <w:pStyle w:val="FE125C8080F84BAA8ED3E9DB13CEA3A6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A75525606F04D9189544E6540572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97725-86A5-4ACD-9038-7FC6713DA059}"/>
      </w:docPartPr>
      <w:docPartBody>
        <w:p w:rsidR="00000000" w:rsidP="009979F3">
          <w:pPr>
            <w:pStyle w:val="DA75525606F04D9189544E6540572EE6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E617FC4DA534429B6C43D056EB9E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D492C-05E3-4BA9-BADC-6D1318A97736}"/>
      </w:docPartPr>
      <w:docPartBody>
        <w:p w:rsidR="00000000" w:rsidP="009979F3">
          <w:pPr>
            <w:pStyle w:val="CE617FC4DA534429B6C43D056EB9E805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A7EB73880564BCC9A229A0014120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AA8AB-E3AD-456B-AC4A-E08548506EEB}"/>
      </w:docPartPr>
      <w:docPartBody>
        <w:p w:rsidR="00000000" w:rsidP="009979F3">
          <w:pPr>
            <w:pStyle w:val="8A7EB73880564BCC9A229A001412022B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0D52693A83D4D7CB74948E2F3818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9AC09-A26A-488E-A79C-5F3476079E57}"/>
      </w:docPartPr>
      <w:docPartBody>
        <w:p w:rsidR="00000000" w:rsidP="009979F3">
          <w:pPr>
            <w:pStyle w:val="70D52693A83D4D7CB74948E2F3818F2B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BAA4F0CDEF42BD8E361BF0DA16C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C23C6-6FF3-4162-9EFE-C02D16472867}"/>
      </w:docPartPr>
      <w:docPartBody>
        <w:p w:rsidR="00000000" w:rsidP="009979F3">
          <w:pPr>
            <w:pStyle w:val="CBBAA4F0CDEF42BD8E361BF0DA16C514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7ADB2CD497E46B98CD5EEF99EEF5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B0A29-DD7F-445A-8038-9DBC24214DA3}"/>
      </w:docPartPr>
      <w:docPartBody>
        <w:p w:rsidR="00000000" w:rsidP="009979F3">
          <w:pPr>
            <w:pStyle w:val="67ADB2CD497E46B98CD5EEF99EEF5B0D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C6E2581C9AF441282FED98E8D555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CE72A-A514-422A-821D-E4580FF8F229}"/>
      </w:docPartPr>
      <w:docPartBody>
        <w:p w:rsidR="00000000" w:rsidP="009979F3">
          <w:pPr>
            <w:pStyle w:val="BC6E2581C9AF441282FED98E8D555967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DEE92823EEB495395A8A616F45AB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23F4F-D783-4C72-B4E9-A42C6F6A2282}"/>
      </w:docPartPr>
      <w:docPartBody>
        <w:p w:rsidR="00000000" w:rsidP="009979F3">
          <w:pPr>
            <w:pStyle w:val="0DEE92823EEB495395A8A616F45ABF71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35131AC90714837AD404ECBEF7EE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2A05F-2B26-4DDA-A942-D8EF80E74D20}"/>
      </w:docPartPr>
      <w:docPartBody>
        <w:p w:rsidR="00000000" w:rsidP="009979F3">
          <w:pPr>
            <w:pStyle w:val="E35131AC90714837AD404ECBEF7EEBDB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977F506F4E425EA235C61F2C22C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E6C35-AAC3-49C3-BE7A-73C9C5DFB763}"/>
      </w:docPartPr>
      <w:docPartBody>
        <w:p w:rsidR="00000000" w:rsidP="009979F3">
          <w:pPr>
            <w:pStyle w:val="1F977F506F4E425EA235C61F2C22CCDB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F2AEA221404015AC819C7D0FDD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E39AF-6028-4045-8508-A476B48915F1}"/>
      </w:docPartPr>
      <w:docPartBody>
        <w:p w:rsidR="00000000" w:rsidP="009979F3">
          <w:pPr>
            <w:pStyle w:val="FEF2AEA221404015AC819C7D0FDDD9FC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DF37353D004F0585962E7B077A4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C5929-FC95-493E-BF27-EEF24458E0A0}"/>
      </w:docPartPr>
      <w:docPartBody>
        <w:p w:rsidR="00000000" w:rsidP="009979F3">
          <w:pPr>
            <w:pStyle w:val="34DF37353D004F0585962E7B077A4D5B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56C05D7C15D4CC68098F3E8C9C6A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68B33-304E-4BCE-A1B7-EF908F6E2C9F}"/>
      </w:docPartPr>
      <w:docPartBody>
        <w:p w:rsidR="00000000" w:rsidP="009979F3">
          <w:pPr>
            <w:pStyle w:val="856C05D7C15D4CC68098F3E8C9C6A18A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8B3B7AE66FA44F287AF97C969707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D321B-87FD-4A0B-93F7-C44DEE39654D}"/>
      </w:docPartPr>
      <w:docPartBody>
        <w:p w:rsidR="00000000" w:rsidP="009979F3">
          <w:pPr>
            <w:pStyle w:val="88B3B7AE66FA44F287AF97C969707F94"/>
          </w:pPr>
          <w:r w:rsidRPr="006E438C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73"/>
    <w:rsid w:val="004440FF"/>
    <w:rsid w:val="00652360"/>
    <w:rsid w:val="00867091"/>
    <w:rsid w:val="009979F3"/>
    <w:rsid w:val="00BD6073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073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9F3"/>
    <w:rPr>
      <w:color w:val="808080"/>
    </w:rPr>
  </w:style>
  <w:style w:type="paragraph" w:customStyle="1" w:styleId="725C7ECC280D446D9AF8E67BD83910A3">
    <w:name w:val="725C7ECC280D446D9AF8E67BD83910A3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9BC23A7F2A9E4AA39CB7B0B0730970AF">
    <w:name w:val="9BC23A7F2A9E4AA39CB7B0B0730970AF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FE125C8080F84BAA8ED3E9DB13CEA3A6">
    <w:name w:val="FE125C8080F84BAA8ED3E9DB13CEA3A6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DA75525606F04D9189544E6540572EE6">
    <w:name w:val="DA75525606F04D9189544E6540572EE6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CE617FC4DA534429B6C43D056EB9E805">
    <w:name w:val="CE617FC4DA534429B6C43D056EB9E805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8A7EB73880564BCC9A229A001412022B">
    <w:name w:val="8A7EB73880564BCC9A229A001412022B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70D52693A83D4D7CB74948E2F3818F2B">
    <w:name w:val="70D52693A83D4D7CB74948E2F3818F2B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CBBAA4F0CDEF42BD8E361BF0DA16C514">
    <w:name w:val="CBBAA4F0CDEF42BD8E361BF0DA16C514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67ADB2CD497E46B98CD5EEF99EEF5B0D">
    <w:name w:val="67ADB2CD497E46B98CD5EEF99EEF5B0D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BC6E2581C9AF441282FED98E8D555967">
    <w:name w:val="BC6E2581C9AF441282FED98E8D555967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0DEE92823EEB495395A8A616F45ABF71">
    <w:name w:val="0DEE92823EEB495395A8A616F45ABF71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E35131AC90714837AD404ECBEF7EEBDB">
    <w:name w:val="E35131AC90714837AD404ECBEF7EEBDB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1F977F506F4E425EA235C61F2C22CCDB">
    <w:name w:val="1F977F506F4E425EA235C61F2C22CCDB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FEF2AEA221404015AC819C7D0FDDD9FC">
    <w:name w:val="FEF2AEA221404015AC819C7D0FDDD9FC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34DF37353D004F0585962E7B077A4D5B">
    <w:name w:val="34DF37353D004F0585962E7B077A4D5B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856C05D7C15D4CC68098F3E8C9C6A18A">
    <w:name w:val="856C05D7C15D4CC68098F3E8C9C6A18A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  <w:style w:type="paragraph" w:customStyle="1" w:styleId="88B3B7AE66FA44F287AF97C969707F94">
    <w:name w:val="88B3B7AE66FA44F287AF97C969707F94"/>
    <w:rsid w:val="009979F3"/>
    <w:pPr>
      <w:spacing w:after="0" w:line="240" w:lineRule="atLeast"/>
    </w:pPr>
    <w:rPr>
      <w:rFonts w:ascii="Tahoma" w:eastAsia="Times New Roman" w:hAnsi="Tahoma" w:cs="Tahoma"/>
      <w:color w:val="2D2D2D"/>
      <w:kern w:val="0"/>
      <w:sz w:val="1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!--
================================================================================
==
==	Konfigurationsfil för taggutbyte i docx-mallar. Beskriver vilken information
==	som ska exporteras från databasen till docx-filen samt vilken information
==	som ska importeras från docx-filen till W3D3s formulärfält.
==
==	När	Vem			Vad
==	======	======================	========================================
==	151020	Mikael Skareflod	Skapad.
==
==	© 2015 Mikael Skareflod Consulting AB. All rights reserved.
==
================================================================================
-->
<DOCX_SETTINGS xmlns="http://tempuri.org/">
  <TOINSERTINDOCXFILE>
    <DOCX_DATA>
      <DATAINFO>
        <WORKDOCUMENTREF>
        </WORKDOCUMENTREF>
        <DIARYREF>
        </DIARYREF>
        <LOGIN_USERID>
        </LOGIN_USERID>
        <LOGIN_PASSWORD>
        </LOGIN_PASSWORD>
        <W3D3_SYSTEM_ID>
        </W3D3_SYSTEM_ID>
        <W3D3_ROOTPATH>w3d3</W3D3_ROOTPATH>
        <SYSTEM>
        </SYSTEM>
      </DATAINFO>
      <DATANODES>
        <DATAFIELD xml:space="preserve" wordcustomcontrolname="MSC_Dagens_datum_GOT">|MSC_Dagens_datum_GOT|</DATAFIELD>
        <DATAFIELD xml:space="preserve" wordcustomcontrolname="MSC_Användare.Enhet_GOT">|MSC_Anvandare.Enhet_GOT|</DATAFIELD>
        <DATAFIELD xml:space="preserve" wordcustomcontrolname="MSC_Användare.Namn_GOT">|MSC_Anvandare.Namn_GOT|</DATAFIELD>
        <DATAFIELD xml:space="preserve" wordcustomcontrolname="MSC_Användare.Titel_GOT">|MSC_Anvandare.Titel_GOT|</DATAFIELD>
        <DATAFIELD xml:space="preserve" wordcustomcontrolname="MSC_Kund.Bankgiro_GOT">|MSC_Kund.Bankgiro_GOT|</DATAFIELD>
        <DATAFIELD xml:space="preserve" wordcustomcontrolname="MSC_Kund.Besöksadress_GOT">|MSC_Kund.Besoksadress_GOT|</DATAFIELD>
        <DATAFIELD xml:space="preserve" wordcustomcontrolname="MSC_Kund.Facebook_GOT">|MSC_Kund.Facebook_GOT|</DATAFIELD>
        <DATAFIELD xml:space="preserve" wordcustomcontrolname="MSC_Kund.Organisationsnamn_GOT">|MSC_Kund.Organisationsnamn_GOT|</DATAFIELD>
        <DATAFIELD xml:space="preserve" wordcustomcontrolname="MSC_Kund.Organisationsnummer_GOT">|MSC_Kund.Organisationsnummer_GOT|</DATAFIELD>
        <DATAFIELD xml:space="preserve" wordcustomcontrolname="MSC_Kund.Postgiro_GOT">|MSC_Kund.Postgiro_GOT|</DATAFIELD>
        <DATAFIELD xml:space="preserve" wordcustomcontrolname="MSC_Kund.Postnummer_Ort_GOT">|MSC_Kund.Postnummer_Ort_GOT|</DATAFIELD>
        <DATAFIELD xml:space="preserve" wordcustomcontrolname="MSC_Kund.Telefon_GOT">|MSC_Kund.Telefon_GOT|</DATAFIELD>
        <DATAFIELD xml:space="preserve" wordcustomcontrolname="MSC_Kund.Webbplats_GOT">|MSC_Kund.Webbplats_GOT|</DATAFIELD>
        <DATAFIELD xml:space="preserve" wordcustomcontrolname="MSC_Serie.E-post_GOT">|MSC_Serie.E-post_GOT|</DATAFIELD>
        <DATAFIELD xml:space="preserve" wordcustomcontrolname="MSC_Serie.Nämnd_GOT">|MSC_Serie.Namnd_GOT|</DATAFIELD>
        <DATAFIELD xml:space="preserve" wordcustomcontrolname="MSC_Ärende.Avdelning.Förvaltning_GOT">|MSC_Arende.Avdelning.Forvaltning_GOT|</DATAFIELD>
        <DATAFIELD xml:space="preserve" wordcustomcontrolname="MSC_Ärende.Avdelning.Förvaltningschef_Namn_GOT">|MSC_Arende.Avdelning.Forvaltningschef_Namn_GOT|</DATAFIELD>
        <DATAFIELD xml:space="preserve" wordcustomcontrolname="MSC_Ärende.Avdelning.Förvaltningschef_Titel_GOT">|MSC_Arende.Avdelning.Forvaltningschef_Titel_GOT|</DATAFIELD>
        <DATAFIELD xml:space="preserve" wordcustomcontrolname="MSC_Ärende.Avdelning.Namn_GOT">|MSC_Arende.Avdelning.Namn_GO|</DATAFIELD>
        <DATAFIELD xml:space="preserve" wordcustomcontrolname="MSC_Ärende.Diarienummer_GOT">|MSC_Arende.Diarienummer_GOT|</DATAFIELD>
        <DATAFIELD xml:space="preserve" wordcustomcontrolname="MSC_Ärende.Fastighetsbeteckning_GOT">|MSC_Arende.Fastighetsbeteckning_GOT|</DATAFIELD>
        <DATAFIELD xml:space="preserve" wordcustomcontrolname="MSC_Ärende.Ärendemening_GOT">|MSC_Arende.Arendemening_GOT|</DATAFIELD>
        <DATAFIELD xml:space="preserve" wordcustomcontrolname="MSC_Ärende.Motpart_GOT">|MSC_Arende.Motpart_GOT|</DATAFIELD>
        <DATAFIELD xml:space="preserve" wordcustomcontrolname="MSC_Ärende.Motpart_eller_Handling.Mottagare_GOT">|MSC_Arende.Motpart_eller_Handling.Mottagare_GOT|</DATAFIELD>
      </DATANODES>
    </DOCX_DATA>
  </TOINSERTINDOCXFILE>
  <TOEXTRACTFROMDOCXFILE>
    <DOCX_DATA>
      <DATAINFO>
        <FORMREF>
        </FORMREF>
        <WORKDOCUMENTREF>
        </WORKDOCUMENTREF>
        <DIARYREF>
        </DIARYREF>
        <LOGIN_USERID>
        </LOGIN_USERID>
        <LOGIN_PASSWORD>
        </LOGIN_PASSWORD>
        <W3D3_SYSTEM_ID>
        </W3D3_SYSTEM_ID>
        <W3D3_ROOTPATH>w3d3</W3D3_ROOTPATH>
        <SYSTEM>
        </SYSTEM>
      </DATAINFO>
      <DATANODES>
        <DATAFIELD wordcustomcontrolname="MSC_Tjänsteskrivelse.Förslag_till_beslut_GOT">Mötesparagraf.Förslag till beslut</DATAFIELD>
        <DATAFIELD wordcustomcontrolname="MSC_Tjänsteskrivelse.Avgift_GOT">Mötesparagraf.Avgift</DATAFIELD>
        <DATAFIELD wordcustomcontrolname="MSC_Tjänsteskrivelse.Upplysning_GOT">Mötesparagraf.Upplysning</DATAFIELD>
        <DATAFIELD wordcustomcontrolname="MSC_Tjänsteskrivelse.Sammanfattning_GOT">Mötesparagraf.Sammanfattning</DATAFIELD>
        <DATAFIELD wordcustomcontrolname="MSC_Tjänsteskrivelse.Bedömning_GOT">Mötesparagraf.Bedömning</DATAFIELD>
        <DATAFIELD wordcustomcontrolname="MSC_Tjänsteskrivelse.Beslutsunderlag_GOT">Mötesparagraf.Beslutsunderlag</DATAFIELD>
        <DATAFIELD wordcustomcontrolname="MSC_Tjänsteskrivelse.Överklagandehänvisning_GOT">Mötesparagraf.Överklagandehänvisning</DATAFIELD>
        <DATAFIELD wordcustomcontrolname="MSC_Tjänsteskrivelse.Skickas_till_GOT">Mötesparagraf.Skickas till</DATAFIELD>
      </DATANODES>
    </DOCX_DATA>
  </TOEXTRACTFROMDOCXFILE>
</DOCX_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7E3B37-BA37-4A16-AD39-550EB43709E3}">
  <ds:schemaRefs>
    <ds:schemaRef ds:uri="http://tempuri.org/"/>
  </ds:schemaRefs>
</ds:datastoreItem>
</file>

<file path=customXml/itemProps3.xml><?xml version="1.0" encoding="utf-8"?>
<ds:datastoreItem xmlns:ds="http://schemas.openxmlformats.org/officeDocument/2006/customXml" ds:itemID="{031DABD8-010E-4A4A-84B3-2FEF0B77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SOF Brev</Template>
  <TotalTime>125</TotalTime>
  <Pages>2</Pages>
  <Words>542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>Ta facing exero eugait eugait, quisl et lorperit lum quis at, velit alit, qui bla feumsandre ex esent et vel ipsum er se mod e</vt:lpstr>
    </vt:vector>
  </TitlesOfParts>
  <Company>Region Gotland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Carina Westergren-Larsson</dc:creator>
  <cp:lastModifiedBy>Carina Vestergren Larsson</cp:lastModifiedBy>
  <cp:revision>6</cp:revision>
  <cp:lastPrinted>2026-07-07T09:59:00Z</cp:lastPrinted>
  <dcterms:created xsi:type="dcterms:W3CDTF">2026-07-07T13:02:00Z</dcterms:created>
  <dcterms:modified xsi:type="dcterms:W3CDTF">2026-07-07T13:06:00Z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2027-11-19T00:00:00Z</vt:filetime>
  </property>
  <property fmtid="{D5CDD505-2E9C-101B-9397-08002B2CF9AE}" pid="3" name="ArchivedDescription">
    <vt:lpwstr/>
  </property>
  <property fmtid="{D5CDD505-2E9C-101B-9397-08002B2CF9AE}" pid="4" name="ChangeDescription">
    <vt:lpwstr>Ändrat så att formuläret fungerar att fylla i</vt:lpwstr>
  </property>
  <property fmtid="{D5CDD505-2E9C-101B-9397-08002B2CF9AE}" pid="5" name="CreateDate">
    <vt:filetime>2021-02-25T14:23:12Z</vt:filetime>
  </property>
  <property fmtid="{D5CDD505-2E9C-101B-9397-08002B2CF9AE}" pid="6" name="Creator">
    <vt:lpwstr>Carina Vestergren Larsson</vt:lpwstr>
  </property>
  <property fmtid="{D5CDD505-2E9C-101B-9397-08002B2CF9AE}" pid="7" name="DocumentType">
    <vt:lpwstr>Blankett</vt:lpwstr>
  </property>
  <property fmtid="{D5CDD505-2E9C-101B-9397-08002B2CF9AE}" pid="8" name="Draft">
    <vt:i4>0</vt:i4>
  </property>
  <property fmtid="{D5CDD505-2E9C-101B-9397-08002B2CF9AE}" pid="9" name="IsCheckedOut">
    <vt:bool>false</vt:bool>
  </property>
  <property fmtid="{D5CDD505-2E9C-101B-9397-08002B2CF9AE}" pid="10" name="IsPublished">
    <vt:bool>true</vt:bool>
  </property>
  <property fmtid="{D5CDD505-2E9C-101B-9397-08002B2CF9AE}" pid="11" name="Metadata...ange ämnesområde">
    <vt:lpwstr/>
  </property>
  <property fmtid="{D5CDD505-2E9C-101B-9397-08002B2CF9AE}" pid="12" name="Metadata...underval ämnesområde">
    <vt:lpwstr/>
  </property>
  <property fmtid="{D5CDD505-2E9C-101B-9397-08002B2CF9AE}" pid="13" name="MetadataDokument ska bevaras (arkiveras)">
    <vt:lpwstr>False</vt:lpwstr>
  </property>
  <property fmtid="{D5CDD505-2E9C-101B-9397-08002B2CF9AE}" pid="14" name="MetadataDokument till gotland.se eller Självserviceportalen">
    <vt:lpwstr>True</vt:lpwstr>
  </property>
  <property fmtid="{D5CDD505-2E9C-101B-9397-08002B2CF9AE}" pid="15" name="MetadataEnhet">
    <vt:lpwstr>Upphandling</vt:lpwstr>
  </property>
  <property fmtid="{D5CDD505-2E9C-101B-9397-08002B2CF9AE}" pid="16" name="MetadataEv. webbadress/info gotland.se">
    <vt:lpwstr/>
  </property>
  <property fmtid="{D5CDD505-2E9C-101B-9397-08002B2CF9AE}" pid="17" name="MetadataFaktagranskare">
    <vt:lpwstr/>
  </property>
  <property fmtid="{D5CDD505-2E9C-101B-9397-08002B2CF9AE}" pid="18" name="MetadataFritext/Sökord">
    <vt:lpwstr/>
  </property>
  <property fmtid="{D5CDD505-2E9C-101B-9397-08002B2CF9AE}" pid="19" name="MetadataFörfattare">
    <vt:lpwstr>Carina Vestergren Larsson</vt:lpwstr>
  </property>
  <property fmtid="{D5CDD505-2E9C-101B-9397-08002B2CF9AE}" pid="20" name="MetadataFörvaltning">
    <vt:lpwstr>Socialförvaltningen SOF</vt:lpwstr>
  </property>
  <property fmtid="{D5CDD505-2E9C-101B-9397-08002B2CF9AE}" pid="21" name="MetadataTjänster">
    <vt:lpwstr/>
  </property>
  <property fmtid="{D5CDD505-2E9C-101B-9397-08002B2CF9AE}" pid="22" name="MetadataUppdrag">
    <vt:lpwstr/>
  </property>
  <property fmtid="{D5CDD505-2E9C-101B-9397-08002B2CF9AE}" pid="23" name="MetadataVerksamhet/Avdelning">
    <vt:lpwstr>Alla förvaltningsövergripande SOF</vt:lpwstr>
  </property>
  <property fmtid="{D5CDD505-2E9C-101B-9397-08002B2CF9AE}" pid="24" name="MetadataVälj förvaltning...">
    <vt:lpwstr/>
  </property>
  <property fmtid="{D5CDD505-2E9C-101B-9397-08002B2CF9AE}" pid="25" name="MetadataW3D3 ärendenummer">
    <vt:lpwstr/>
  </property>
  <property fmtid="{D5CDD505-2E9C-101B-9397-08002B2CF9AE}" pid="26" name="MetadataÄgare">
    <vt:lpwstr>Carina Vestergren Larsson</vt:lpwstr>
  </property>
  <property fmtid="{D5CDD505-2E9C-101B-9397-08002B2CF9AE}" pid="27" name="MetadataÄr dokumentet för förtroendevalda politiker?">
    <vt:lpwstr>Nej</vt:lpwstr>
  </property>
  <property fmtid="{D5CDD505-2E9C-101B-9397-08002B2CF9AE}" pid="28" name="MetadataÖvergripande nivå">
    <vt:lpwstr>Förvaltningsövergripande dokument</vt:lpwstr>
  </property>
  <property fmtid="{D5CDD505-2E9C-101B-9397-08002B2CF9AE}" pid="29" name="MSIP_Label_85b25ceb-2657-4cc3-878c-8bd1333f9786_ActionId">
    <vt:lpwstr>488bb8ad-b0d2-45cc-9942-ce86a06134f2</vt:lpwstr>
  </property>
  <property fmtid="{D5CDD505-2E9C-101B-9397-08002B2CF9AE}" pid="30" name="MSIP_Label_85b25ceb-2657-4cc3-878c-8bd1333f9786_ContentBits">
    <vt:lpwstr>0</vt:lpwstr>
  </property>
  <property fmtid="{D5CDD505-2E9C-101B-9397-08002B2CF9AE}" pid="31" name="MSIP_Label_85b25ceb-2657-4cc3-878c-8bd1333f9786_Enabled">
    <vt:lpwstr>true</vt:lpwstr>
  </property>
  <property fmtid="{D5CDD505-2E9C-101B-9397-08002B2CF9AE}" pid="32" name="MSIP_Label_85b25ceb-2657-4cc3-878c-8bd1333f9786_Method">
    <vt:lpwstr>Standard</vt:lpwstr>
  </property>
  <property fmtid="{D5CDD505-2E9C-101B-9397-08002B2CF9AE}" pid="33" name="MSIP_Label_85b25ceb-2657-4cc3-878c-8bd1333f9786_Name">
    <vt:lpwstr>Intern</vt:lpwstr>
  </property>
  <property fmtid="{D5CDD505-2E9C-101B-9397-08002B2CF9AE}" pid="34" name="MSIP_Label_85b25ceb-2657-4cc3-878c-8bd1333f9786_SetDate">
    <vt:lpwstr>2026-07-07T09:38:19Z</vt:lpwstr>
  </property>
  <property fmtid="{D5CDD505-2E9C-101B-9397-08002B2CF9AE}" pid="35" name="MSIP_Label_85b25ceb-2657-4cc3-878c-8bd1333f9786_SiteId">
    <vt:lpwstr>8a364404-860a-4168-908e-97aebb78c874</vt:lpwstr>
  </property>
  <property fmtid="{D5CDD505-2E9C-101B-9397-08002B2CF9AE}" pid="36" name="MSIP_Label_85b25ceb-2657-4cc3-878c-8bd1333f9786_Tag">
    <vt:lpwstr>10, 3, 0, 1</vt:lpwstr>
  </property>
  <property fmtid="{D5CDD505-2E9C-101B-9397-08002B2CF9AE}" pid="37" name="Number">
    <vt:lpwstr>22429</vt:lpwstr>
  </property>
  <property fmtid="{D5CDD505-2E9C-101B-9397-08002B2CF9AE}" pid="38" name="Prefix">
    <vt:lpwstr>BLA</vt:lpwstr>
  </property>
  <property fmtid="{D5CDD505-2E9C-101B-9397-08002B2CF9AE}" pid="39" name="PublishDate">
    <vt:filetime>2026-07-07T15:07:43Z</vt:filetime>
  </property>
  <property fmtid="{D5CDD505-2E9C-101B-9397-08002B2CF9AE}" pid="40" name="RoleDistributör">
    <vt:lpwstr/>
  </property>
  <property fmtid="{D5CDD505-2E9C-101B-9397-08002B2CF9AE}" pid="41" name="RoleFaktagranskare">
    <vt:lpwstr/>
  </property>
  <property fmtid="{D5CDD505-2E9C-101B-9397-08002B2CF9AE}" pid="42" name="RoleFormer distributor role (From 2016.03 update)">
    <vt:lpwstr/>
  </property>
  <property fmtid="{D5CDD505-2E9C-101B-9397-08002B2CF9AE}" pid="43" name="RoleFörfattare">
    <vt:lpwstr>Carina Vestergren Larsson</vt:lpwstr>
  </property>
  <property fmtid="{D5CDD505-2E9C-101B-9397-08002B2CF9AE}" pid="44" name="RoleFörtroendevalda">
    <vt:lpwstr/>
  </property>
  <property fmtid="{D5CDD505-2E9C-101B-9397-08002B2CF9AE}" pid="45" name="RoleSkapare">
    <vt:lpwstr>Carina Vestergren Larsson</vt:lpwstr>
  </property>
  <property fmtid="{D5CDD505-2E9C-101B-9397-08002B2CF9AE}" pid="46" name="RoleÄgare">
    <vt:lpwstr>Carina Vestergren Larsson</vt:lpwstr>
  </property>
  <property fmtid="{D5CDD505-2E9C-101B-9397-08002B2CF9AE}" pid="47" name="SecurityLevel">
    <vt:i4>1</vt:i4>
  </property>
  <property fmtid="{D5CDD505-2E9C-101B-9397-08002B2CF9AE}" pid="48" name="Title">
    <vt:lpwstr>Ansökan om förändring LOV Hemtjänst</vt:lpwstr>
  </property>
  <property fmtid="{D5CDD505-2E9C-101B-9397-08002B2CF9AE}" pid="49" name="Version">
    <vt:i4>4</vt:i4>
  </property>
</Properties>
</file>